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4C3D" w:rsidRDefault="00F34C3D" w:rsidP="004D27D9">
      <w:pPr>
        <w:spacing w:line="480" w:lineRule="auto"/>
        <w:rPr>
          <w:rStyle w:val="PageNumber"/>
        </w:rPr>
      </w:pPr>
    </w:p>
    <w:p w:rsidR="00833D30" w:rsidRDefault="00833D30" w:rsidP="004D27D9">
      <w:pPr>
        <w:spacing w:line="480" w:lineRule="auto"/>
        <w:rPr>
          <w:rStyle w:val="PageNumber"/>
        </w:rPr>
      </w:pPr>
    </w:p>
    <w:p w:rsidR="00833D30" w:rsidRDefault="00833D30" w:rsidP="004D27D9">
      <w:pPr>
        <w:spacing w:line="480" w:lineRule="auto"/>
        <w:rPr>
          <w:rStyle w:val="PageNumber"/>
        </w:rPr>
      </w:pPr>
    </w:p>
    <w:p w:rsidR="00833D30" w:rsidRDefault="00833D30" w:rsidP="004D27D9">
      <w:pPr>
        <w:spacing w:line="480" w:lineRule="auto"/>
        <w:rPr>
          <w:rStyle w:val="PageNumber"/>
        </w:rPr>
      </w:pPr>
    </w:p>
    <w:p w:rsidR="00833D30" w:rsidRPr="00DE2A6C" w:rsidRDefault="00833D30" w:rsidP="004D27D9">
      <w:pPr>
        <w:spacing w:line="480" w:lineRule="auto"/>
        <w:rPr>
          <w:rStyle w:val="PageNumber"/>
        </w:rPr>
      </w:pPr>
    </w:p>
    <w:p w:rsidR="00957E9D" w:rsidRPr="00DE2A6C" w:rsidRDefault="00957E9D" w:rsidP="004D27D9">
      <w:pPr>
        <w:pStyle w:val="APA"/>
      </w:pPr>
    </w:p>
    <w:p w:rsidR="00957E9D" w:rsidRPr="00DE2A6C" w:rsidRDefault="00957E9D" w:rsidP="004D27D9">
      <w:pPr>
        <w:pStyle w:val="APA"/>
      </w:pPr>
    </w:p>
    <w:p w:rsidR="00A4128A" w:rsidRDefault="00A4128A" w:rsidP="004D27D9">
      <w:pPr>
        <w:pStyle w:val="APAHeader"/>
      </w:pPr>
    </w:p>
    <w:p w:rsidR="006F23E4" w:rsidRDefault="006F23E4" w:rsidP="006F23E4">
      <w:pPr>
        <w:pStyle w:val="APA"/>
      </w:pPr>
    </w:p>
    <w:p w:rsidR="00D447C5" w:rsidRDefault="00D447C5" w:rsidP="006F23E4">
      <w:pPr>
        <w:pStyle w:val="APA"/>
      </w:pPr>
    </w:p>
    <w:p w:rsidR="00D447C5" w:rsidRDefault="00D447C5" w:rsidP="006F23E4">
      <w:pPr>
        <w:pStyle w:val="APA"/>
      </w:pPr>
    </w:p>
    <w:p w:rsidR="00F51FF3" w:rsidRDefault="00F51FF3" w:rsidP="00D447C5">
      <w:pPr>
        <w:pStyle w:val="APA"/>
        <w:jc w:val="center"/>
        <w:rPr>
          <w:szCs w:val="24"/>
        </w:rPr>
      </w:pPr>
      <w:r>
        <w:rPr>
          <w:szCs w:val="24"/>
        </w:rPr>
        <w:t xml:space="preserve">Fact Sheet: Jigsaw Classroom Technique  </w:t>
      </w:r>
    </w:p>
    <w:p w:rsidR="00833D8F" w:rsidRPr="00DE2A6C" w:rsidRDefault="00833D8F" w:rsidP="00D447C5">
      <w:pPr>
        <w:pStyle w:val="APA"/>
        <w:jc w:val="center"/>
      </w:pPr>
      <w:r w:rsidRPr="00DE2A6C">
        <w:t>Name:</w:t>
      </w:r>
    </w:p>
    <w:p w:rsidR="00833D8F" w:rsidRPr="00DE2A6C" w:rsidRDefault="00F27E47" w:rsidP="00D447C5">
      <w:pPr>
        <w:pStyle w:val="APA"/>
        <w:jc w:val="center"/>
        <w:sectPr w:rsidR="00833D8F" w:rsidRPr="00DE2A6C" w:rsidSect="00957E9D">
          <w:headerReference w:type="default" r:id="rId8"/>
          <w:headerReference w:type="first" r:id="rId9"/>
          <w:pgSz w:w="12240" w:h="15840" w:code="1"/>
          <w:pgMar w:top="1440" w:right="1440" w:bottom="1440" w:left="1440" w:header="720" w:footer="720" w:gutter="0"/>
          <w:cols w:space="720"/>
          <w:titlePg/>
          <w:docGrid w:linePitch="360"/>
        </w:sectPr>
      </w:pPr>
      <w:r>
        <w:t>Institution</w:t>
      </w:r>
    </w:p>
    <w:p w:rsidR="00F51FF3" w:rsidRDefault="00957E9D" w:rsidP="00833D30">
      <w:pPr>
        <w:pStyle w:val="APAHeader"/>
        <w:rPr>
          <w:szCs w:val="24"/>
        </w:rPr>
      </w:pPr>
      <w:r w:rsidRPr="00DE2A6C">
        <w:br w:type="page"/>
      </w:r>
      <w:r w:rsidR="00F51FF3">
        <w:rPr>
          <w:szCs w:val="24"/>
        </w:rPr>
        <w:lastRenderedPageBreak/>
        <w:t>Fact Sheet: Jigsaw Classroom Technique</w:t>
      </w:r>
    </w:p>
    <w:p w:rsidR="0050253B" w:rsidRPr="00EE5D2B" w:rsidRDefault="0050253B" w:rsidP="00833D30">
      <w:pPr>
        <w:pStyle w:val="APA"/>
        <w:rPr>
          <w:b/>
        </w:rPr>
      </w:pPr>
      <w:r w:rsidRPr="00EE5D2B">
        <w:rPr>
          <w:b/>
        </w:rPr>
        <w:t xml:space="preserve">Topic </w:t>
      </w:r>
      <w:r w:rsidR="00EE5D2B" w:rsidRPr="00EE5D2B">
        <w:rPr>
          <w:b/>
        </w:rPr>
        <w:t>Description</w:t>
      </w:r>
    </w:p>
    <w:p w:rsidR="0050253B" w:rsidRDefault="0050253B" w:rsidP="00833D30">
      <w:pPr>
        <w:pStyle w:val="APA"/>
        <w:jc w:val="both"/>
      </w:pPr>
      <w:r>
        <w:t>Education psychology involves different techniques, m</w:t>
      </w:r>
      <w:bookmarkStart w:id="1" w:name="_GoBack"/>
      <w:bookmarkEnd w:id="1"/>
      <w:r>
        <w:t>odels, and theories that are h</w:t>
      </w:r>
      <w:r w:rsidR="00B83CD2">
        <w:t>elpful in assisting a teacher to make</w:t>
      </w:r>
      <w:r>
        <w:t xml:space="preserve"> a practical impact on the learners. These models also help in effective learning by helping the teacher/tutor to influence the learning process and assist the student i</w:t>
      </w:r>
      <w:r w:rsidR="00C96644">
        <w:t>n group work for better</w:t>
      </w:r>
      <w:r>
        <w:t xml:space="preserve"> outcome (</w:t>
      </w:r>
      <w:proofErr w:type="spellStart"/>
      <w:r>
        <w:t>Arısoy</w:t>
      </w:r>
      <w:proofErr w:type="spellEnd"/>
      <w:r>
        <w:t xml:space="preserve"> &amp; </w:t>
      </w:r>
      <w:proofErr w:type="spellStart"/>
      <w:r>
        <w:t>T</w:t>
      </w:r>
      <w:r w:rsidR="00C96644">
        <w:t>arım</w:t>
      </w:r>
      <w:proofErr w:type="spellEnd"/>
      <w:r w:rsidR="00C96644">
        <w:t>, 2013). Every student aims to achieve certain goals</w:t>
      </w:r>
      <w:r>
        <w:t xml:space="preserve"> at the of a learning process. For instance, a first-year student always has specific expectations </w:t>
      </w:r>
      <w:r w:rsidR="00C96644">
        <w:t>that he or she would want</w:t>
      </w:r>
      <w:r>
        <w:t xml:space="preserve"> to achieve at the end of the year and in the learning course. Teachers must as well have specific goals to achieve in the course of helping /teaching the</w:t>
      </w:r>
      <w:r w:rsidR="00C96644">
        <w:t xml:space="preserve"> students to achieve theirs</w:t>
      </w:r>
      <w:r>
        <w:t>. The teacher, therefore, requires a teaching model that can be helpful in the delivery of teaching services to the students. He or she must arrange the classroom in such a way; the students will interact with each other and learn from each other (</w:t>
      </w:r>
      <w:proofErr w:type="spellStart"/>
      <w:r>
        <w:t>Arısoy</w:t>
      </w:r>
      <w:proofErr w:type="spellEnd"/>
      <w:r>
        <w:t xml:space="preserve"> &amp; </w:t>
      </w:r>
      <w:proofErr w:type="spellStart"/>
      <w:r>
        <w:t>Tarım</w:t>
      </w:r>
      <w:proofErr w:type="spellEnd"/>
      <w:r>
        <w:t>, 2013). Learning from each other is one effective way that students can easily achieve their goals.</w:t>
      </w:r>
    </w:p>
    <w:p w:rsidR="0050253B" w:rsidRDefault="0050253B" w:rsidP="00833D30">
      <w:pPr>
        <w:pStyle w:val="APA"/>
        <w:jc w:val="both"/>
      </w:pPr>
      <w:r>
        <w:t xml:space="preserve"> Jigsaw is one of the best learning technique that can be used by teachers to impact effectively on students. It is a model used by teachers to organize and coordinate a classroom and all the learning activities set for a specific course (Voyles et al., 2015). The models make the students depend on each other and work together for each to succeed. The </w:t>
      </w:r>
      <w:r w:rsidR="00823E7F">
        <w:t>teacher breaks or rather splits</w:t>
      </w:r>
      <w:r>
        <w:t xml:space="preserve"> the class into different groups and furthers divides assignments into various pieces which he assigns each group a task to complete. The group assembles to complete this assignment by forming a jigsaw puzzle. It means that the success of the effectiveness and success of the entire class is dependent on the success of each group hence the assignment is not complete without each group completing their specific task. This creates an environment </w:t>
      </w:r>
      <w:r>
        <w:lastRenderedPageBreak/>
        <w:t>of learning whereby st</w:t>
      </w:r>
      <w:r w:rsidR="00823E7F">
        <w:t>udents are mentors of themselves</w:t>
      </w:r>
      <w:r>
        <w:t xml:space="preserve">. It is more effective when a student listens and learns from </w:t>
      </w:r>
      <w:r w:rsidR="00823E7F">
        <w:t>another than</w:t>
      </w:r>
      <w:r>
        <w:t xml:space="preserve"> from the teacher. The technique was discovered by Elliot Aronson who was a social psychologist (Voyles et al., 2015). The main goal for the teaching method was to reduce the racial cliques and differences in the integrated schools. A sense of unity and teamwork is natured in the method.</w:t>
      </w:r>
    </w:p>
    <w:p w:rsidR="0050253B" w:rsidRDefault="0050253B" w:rsidP="00833D30">
      <w:pPr>
        <w:pStyle w:val="APA"/>
        <w:jc w:val="both"/>
      </w:pPr>
      <w:r>
        <w:t>The use of this model subdivides classes into different mixed groups that are designed to work on various small tasks which the group is expected to collate into final results and deliver in class for others to listens to what they have researched (Bhandari et al., 2017). This helps in realizing a greater scope of the assignment. Students working in a group can strengthen their relationships with one another. Jigsaw classrooms help in redu</w:t>
      </w:r>
      <w:r w:rsidR="00823E7F">
        <w:t xml:space="preserve">cing prejudice and stereotyping, </w:t>
      </w:r>
      <w:r>
        <w:t xml:space="preserve">high esteem levels and improved their performances in standardized exams (Voyles et al., 2015). They also like learning, reduced absenteeism, raised attitude towards learning and discourages </w:t>
      </w:r>
      <w:r w:rsidR="00823E7F">
        <w:t>racism. The approach also helps in</w:t>
      </w:r>
      <w:r>
        <w:t xml:space="preserve"> harmonizing competition among students. It creates an atmosphere for improved collaboration and reducing work resistance among the students. The assignments distributed across each group assists in ensuring that each group members feels important and have the potential to perform better (Bhandari et al., 2017). Each member makes to the bigger picture of the success of the class through participation in groups. Through the</w:t>
      </w:r>
      <w:r w:rsidR="00823E7F">
        <w:t>s</w:t>
      </w:r>
      <w:r>
        <w:t>e groups, the student learns the need to rely on each other and avoid the competitive behavior and attitude towards each of them since they require every member of the group to perform well since their grade will be dependent on the performance of other students.</w:t>
      </w:r>
    </w:p>
    <w:p w:rsidR="0050253B" w:rsidRPr="00EE5D2B" w:rsidRDefault="00EE5D2B" w:rsidP="00EE5D2B">
      <w:pPr>
        <w:pStyle w:val="APA"/>
        <w:jc w:val="center"/>
        <w:rPr>
          <w:b/>
        </w:rPr>
      </w:pPr>
      <w:r w:rsidRPr="00EE5D2B">
        <w:rPr>
          <w:b/>
        </w:rPr>
        <w:t>Summary of R</w:t>
      </w:r>
      <w:r w:rsidR="0050253B" w:rsidRPr="00EE5D2B">
        <w:rPr>
          <w:b/>
        </w:rPr>
        <w:t>esearch</w:t>
      </w:r>
    </w:p>
    <w:p w:rsidR="0050253B" w:rsidRDefault="0050253B" w:rsidP="00833D30">
      <w:pPr>
        <w:pStyle w:val="APA"/>
        <w:jc w:val="both"/>
      </w:pPr>
      <w:r>
        <w:lastRenderedPageBreak/>
        <w:t>Jigsaw method was applied in Faculty of Dentistry, Melaka Manipal Medical College in Malaysia was students were grouped into six grouped into six groups, and each group was code with a letter (</w:t>
      </w:r>
      <w:proofErr w:type="spellStart"/>
      <w:r>
        <w:t>Eachempati</w:t>
      </w:r>
      <w:proofErr w:type="spellEnd"/>
      <w:r>
        <w:t xml:space="preserve"> et al., 2017).  Each group researched their specific topic which there were assigned. Every group consisted of six members. Case-based sce</w:t>
      </w:r>
      <w:r w:rsidR="00823E7F">
        <w:t>narios were taught in the group</w:t>
      </w:r>
      <w:r>
        <w:t>s a</w:t>
      </w:r>
      <w:r w:rsidR="00823E7F">
        <w:t>n</w:t>
      </w:r>
      <w:r>
        <w:t xml:space="preserve">d each group was supposed to present their findings from the research. Several tests were performed to test various skills from the students. Upon presentation, each group had to present what they had gathered for the class. The students could learn from their colleagues with each group doing their best. Group work encouraged extensive research with the students in the quest for high grades (Bhandari et al., 2017). Jigsaw was found to be very effective in engaging students in the learning process, students in a specific group usually share information with other students from varied </w:t>
      </w:r>
      <w:proofErr w:type="gramStart"/>
      <w:r>
        <w:t>groups, and</w:t>
      </w:r>
      <w:proofErr w:type="gramEnd"/>
      <w:r>
        <w:t xml:space="preserve"> becomes personally responsible for the learning.</w:t>
      </w:r>
    </w:p>
    <w:p w:rsidR="0050253B" w:rsidRDefault="0050253B" w:rsidP="00833D30">
      <w:pPr>
        <w:pStyle w:val="APA"/>
        <w:jc w:val="both"/>
      </w:pPr>
      <w:r>
        <w:t>Since every group requires their students to perform well and be active in the participation in the groups for the entire group to perform well overall, jigsaw helps in maximizing interactions and creates an atmosphere of coordination and cooperation and respect for other colleagues (</w:t>
      </w:r>
      <w:proofErr w:type="spellStart"/>
      <w:r>
        <w:t>Eachempati</w:t>
      </w:r>
      <w:proofErr w:type="spellEnd"/>
      <w:r>
        <w:t xml:space="preserve"> et al., 2017). Different authors have compared jigsaw learning technique with traditional lecture, and the results indicate that the use of jigsaw in classroom assisted the students in achieving better results than students in the traditional learning approach. If carried out properly, jigsaw classroom technique can be effectively used to transform a competitive class (where the majority of students are struggling to perform better than other and be graded same as others) into a class that is cooperative where a student who used to struggle shows dramatic social and academic improvements.</w:t>
      </w:r>
    </w:p>
    <w:p w:rsidR="0050253B" w:rsidRPr="00EE5D2B" w:rsidRDefault="0050253B" w:rsidP="00EE5D2B">
      <w:pPr>
        <w:pStyle w:val="APA"/>
        <w:jc w:val="center"/>
        <w:rPr>
          <w:b/>
        </w:rPr>
      </w:pPr>
      <w:r w:rsidRPr="00EE5D2B">
        <w:rPr>
          <w:b/>
        </w:rPr>
        <w:lastRenderedPageBreak/>
        <w:t>Exam</w:t>
      </w:r>
      <w:r w:rsidR="00EE5D2B" w:rsidRPr="00EE5D2B">
        <w:rPr>
          <w:b/>
        </w:rPr>
        <w:t>ples of the Application of the T</w:t>
      </w:r>
      <w:r w:rsidRPr="00EE5D2B">
        <w:rPr>
          <w:b/>
        </w:rPr>
        <w:t>opic</w:t>
      </w:r>
    </w:p>
    <w:p w:rsidR="0050253B" w:rsidRDefault="0050253B" w:rsidP="00833D30">
      <w:pPr>
        <w:pStyle w:val="APA"/>
        <w:jc w:val="both"/>
      </w:pPr>
      <w:r>
        <w:t xml:space="preserve">Jigsaw classroom learning can be effectively used in learning by teachers </w:t>
      </w:r>
      <w:r w:rsidR="00823E7F">
        <w:t>t</w:t>
      </w:r>
      <w:r>
        <w:t>o improve the performance of students. In low performing students, the teacher can decide to use the jigsaw to improve the individual performance as well as the overall performance of the class. Competition can be dangerous too</w:t>
      </w:r>
      <w:r w:rsidR="00823E7F">
        <w:t>l</w:t>
      </w:r>
      <w:r>
        <w:t xml:space="preserve"> in learning (</w:t>
      </w:r>
      <w:proofErr w:type="spellStart"/>
      <w:r>
        <w:t>Eachempati</w:t>
      </w:r>
      <w:proofErr w:type="spellEnd"/>
      <w:r>
        <w:t xml:space="preserve"> et al., 2017). Some students could be struggling to achieve higher grades so that they can be ranked the same as others. In extreme effects, competition can lead to some students being prejudiced due to their low performan</w:t>
      </w:r>
      <w:r w:rsidR="00823E7F">
        <w:t xml:space="preserve">ce. This </w:t>
      </w:r>
      <w:r>
        <w:t>can lead to the student performing more lower grades. A better way of solving such situation is to apply jigsaw where students can now work as a team and not</w:t>
      </w:r>
      <w:r w:rsidR="00823E7F">
        <w:t xml:space="preserve"> as an individual and grading of</w:t>
      </w:r>
      <w:r>
        <w:t xml:space="preserve"> an individual to be based on the performance of other students. For example, a teacher can identify a situation where two classes are competing. In essence, to improve the performance of the lowly ranked class, the teacher can apply jigsaw in the learning. He or she can regroup the classes into different groups. All assignments and discussions </w:t>
      </w:r>
      <w:proofErr w:type="spellStart"/>
      <w:proofErr w:type="gramStart"/>
      <w:r>
        <w:t>an</w:t>
      </w:r>
      <w:proofErr w:type="spellEnd"/>
      <w:proofErr w:type="gramEnd"/>
      <w:r>
        <w:t xml:space="preserve"> be distributed to all the groups, and each group requires to do extensive research after which every member of the group will have to present (</w:t>
      </w:r>
      <w:proofErr w:type="spellStart"/>
      <w:r>
        <w:t>Eachempati</w:t>
      </w:r>
      <w:proofErr w:type="spellEnd"/>
      <w:r>
        <w:t xml:space="preserve"> et al., 2017). It could be imperative for the teacher to grade each member of the class according to the performance of the group members.</w:t>
      </w:r>
    </w:p>
    <w:p w:rsidR="0050253B" w:rsidRDefault="0050253B" w:rsidP="00833D30">
      <w:pPr>
        <w:pStyle w:val="APA"/>
        <w:jc w:val="both"/>
      </w:pPr>
      <w:r>
        <w:t xml:space="preserve">In another example, a teacher can decide to divide assignments into different topics. The students can also be set into various groups where every member of the group will be assigned to a specific topic (Voyles et al., 2015). The students are required to work individually and research the topic. He or she is expected to present the findings to his or her group. The students further divided into different groups based on the topics. Each member is again required to present to the group. Students proceed to the reconciliation of the points of </w:t>
      </w:r>
      <w:r>
        <w:lastRenderedPageBreak/>
        <w:t>views in the same group and compile information into a final report. Lastly, the initial groups convene again and now listens to a presentation of every member. the final presentation provides every member with an understanding of their material as well as findings specifically from the topics assigned to the groups</w:t>
      </w:r>
    </w:p>
    <w:p w:rsidR="0050253B" w:rsidRPr="00EE5D2B" w:rsidRDefault="0050253B" w:rsidP="00EE5D2B">
      <w:pPr>
        <w:pStyle w:val="APA"/>
        <w:jc w:val="center"/>
        <w:rPr>
          <w:b/>
        </w:rPr>
      </w:pPr>
      <w:r w:rsidRPr="00EE5D2B">
        <w:rPr>
          <w:b/>
        </w:rPr>
        <w:t>Implementation</w:t>
      </w:r>
    </w:p>
    <w:p w:rsidR="0050253B" w:rsidRDefault="0050253B" w:rsidP="0050253B">
      <w:pPr>
        <w:pStyle w:val="APA"/>
      </w:pPr>
      <w:r>
        <w:t xml:space="preserve">Effective implementation of jigsaw technique is a stepwise process involving ten steps which include: </w:t>
      </w:r>
    </w:p>
    <w:p w:rsidR="0050253B" w:rsidRDefault="0050253B" w:rsidP="00833D30">
      <w:pPr>
        <w:pStyle w:val="APA"/>
        <w:jc w:val="both"/>
      </w:pPr>
      <w:r w:rsidRPr="00833D30">
        <w:rPr>
          <w:b/>
        </w:rPr>
        <w:t>Step 1</w:t>
      </w:r>
      <w:r w:rsidR="00833D30">
        <w:t>.</w:t>
      </w:r>
      <w:r>
        <w:t xml:space="preserve"> </w:t>
      </w:r>
      <w:r w:rsidR="00833D30">
        <w:t>D</w:t>
      </w:r>
      <w:r>
        <w:t>ividing the</w:t>
      </w:r>
      <w:r w:rsidR="00B4652D">
        <w:t xml:space="preserve"> students into a jigsaw group of about five to</w:t>
      </w:r>
      <w:r>
        <w:t xml:space="preserve"> six students. The group should consider specific characteristic such an ethnicity, race, gender and ability to perform.</w:t>
      </w:r>
    </w:p>
    <w:p w:rsidR="0050253B" w:rsidRDefault="0050253B" w:rsidP="0050253B">
      <w:pPr>
        <w:pStyle w:val="APA"/>
      </w:pPr>
      <w:r w:rsidRPr="00833D30">
        <w:rPr>
          <w:b/>
        </w:rPr>
        <w:t>Step2</w:t>
      </w:r>
      <w:r w:rsidR="00833D30">
        <w:t>.</w:t>
      </w:r>
      <w:r>
        <w:t xml:space="preserve"> Make appointment of one student from each group to function as the leader of that specific group. Primarily, the person chosen must be the most mature student</w:t>
      </w:r>
    </w:p>
    <w:p w:rsidR="0050253B" w:rsidRDefault="0050253B" w:rsidP="0050253B">
      <w:pPr>
        <w:pStyle w:val="APA"/>
      </w:pPr>
      <w:r w:rsidRPr="00833D30">
        <w:rPr>
          <w:b/>
        </w:rPr>
        <w:t>Step 3</w:t>
      </w:r>
      <w:r w:rsidR="00833D30" w:rsidRPr="00833D30">
        <w:rPr>
          <w:b/>
        </w:rPr>
        <w:t>.</w:t>
      </w:r>
      <w:r>
        <w:t xml:space="preserve"> </w:t>
      </w:r>
      <w:r w:rsidR="00833D30">
        <w:t>D</w:t>
      </w:r>
      <w:r>
        <w:t>ividing the assignment of the lesson of the day into 5to 6 parts</w:t>
      </w:r>
    </w:p>
    <w:p w:rsidR="0050253B" w:rsidRDefault="0050253B" w:rsidP="00833D30">
      <w:pPr>
        <w:pStyle w:val="APA"/>
        <w:jc w:val="both"/>
      </w:pPr>
      <w:r w:rsidRPr="00833D30">
        <w:rPr>
          <w:b/>
        </w:rPr>
        <w:t>Step 4</w:t>
      </w:r>
      <w:r w:rsidR="00833D30">
        <w:rPr>
          <w:b/>
        </w:rPr>
        <w:t>.</w:t>
      </w:r>
      <w:r>
        <w:t xml:space="preserve"> </w:t>
      </w:r>
      <w:r w:rsidR="00833D30">
        <w:t>A</w:t>
      </w:r>
      <w:r>
        <w:t>ssign each to research and about one part of the assignment and ensure that all the students can directly access their parts</w:t>
      </w:r>
    </w:p>
    <w:p w:rsidR="0050253B" w:rsidRDefault="0050253B" w:rsidP="00833D30">
      <w:pPr>
        <w:pStyle w:val="APA"/>
        <w:jc w:val="both"/>
      </w:pPr>
      <w:r w:rsidRPr="00833D30">
        <w:rPr>
          <w:b/>
        </w:rPr>
        <w:t>Step 5</w:t>
      </w:r>
      <w:r w:rsidR="00833D30">
        <w:t>.</w:t>
      </w:r>
      <w:r>
        <w:t xml:space="preserve"> </w:t>
      </w:r>
      <w:r w:rsidR="00833D30">
        <w:t>G</w:t>
      </w:r>
      <w:r>
        <w:t xml:space="preserve">ive the students adequate time to go through their assignments several times to familiarize with </w:t>
      </w:r>
      <w:proofErr w:type="gramStart"/>
      <w:r>
        <w:t>it, and</w:t>
      </w:r>
      <w:proofErr w:type="gramEnd"/>
      <w:r>
        <w:t xml:space="preserve"> understand.</w:t>
      </w:r>
    </w:p>
    <w:p w:rsidR="0050253B" w:rsidRDefault="0050253B" w:rsidP="00833D30">
      <w:pPr>
        <w:pStyle w:val="APA"/>
        <w:jc w:val="both"/>
      </w:pPr>
      <w:r w:rsidRPr="00833D30">
        <w:rPr>
          <w:b/>
        </w:rPr>
        <w:t>Step 6</w:t>
      </w:r>
      <w:r w:rsidR="00833D30">
        <w:t>.</w:t>
      </w:r>
      <w:r>
        <w:t xml:space="preserve">  </w:t>
      </w:r>
      <w:proofErr w:type="gramStart"/>
      <w:r w:rsidR="00833D30">
        <w:t>E</w:t>
      </w:r>
      <w:r>
        <w:t>ncourage</w:t>
      </w:r>
      <w:proofErr w:type="gramEnd"/>
      <w:r>
        <w:t xml:space="preserve"> the formation of an expert group that is temporal by choosing students from every jigsaw group to join a different student assigned the same part and gives them time to discuss the key points of their parts and rehearses the presentation that they will do to the group</w:t>
      </w:r>
      <w:r w:rsidR="00B4652D">
        <w:t xml:space="preserve"> (Bhandari et al., 2017)</w:t>
      </w:r>
      <w:r>
        <w:t>.</w:t>
      </w:r>
    </w:p>
    <w:p w:rsidR="0050253B" w:rsidRDefault="0050253B" w:rsidP="0050253B">
      <w:pPr>
        <w:pStyle w:val="APA"/>
      </w:pPr>
      <w:r w:rsidRPr="00833D30">
        <w:rPr>
          <w:b/>
        </w:rPr>
        <w:t>Step 7</w:t>
      </w:r>
      <w:r w:rsidR="00833D30">
        <w:t>.</w:t>
      </w:r>
      <w:r>
        <w:t xml:space="preserve"> </w:t>
      </w:r>
      <w:r w:rsidR="00833D30">
        <w:t>C</w:t>
      </w:r>
      <w:r>
        <w:t>all the students back to the groups</w:t>
      </w:r>
    </w:p>
    <w:p w:rsidR="0050253B" w:rsidRDefault="0050253B" w:rsidP="0050253B">
      <w:pPr>
        <w:pStyle w:val="APA"/>
      </w:pPr>
      <w:r w:rsidRPr="00833D30">
        <w:rPr>
          <w:b/>
        </w:rPr>
        <w:t>Step 8</w:t>
      </w:r>
      <w:r w:rsidR="00833D30">
        <w:t>.</w:t>
      </w:r>
      <w:r>
        <w:t xml:space="preserve"> </w:t>
      </w:r>
      <w:r w:rsidR="00833D30">
        <w:t>R</w:t>
      </w:r>
      <w:r>
        <w:t xml:space="preserve">equest every student to </w:t>
      </w:r>
      <w:r w:rsidR="00B4652D">
        <w:t>p</w:t>
      </w:r>
      <w:r>
        <w:t>resent individual segments to the group</w:t>
      </w:r>
    </w:p>
    <w:p w:rsidR="0050253B" w:rsidRDefault="0050253B" w:rsidP="0050253B">
      <w:pPr>
        <w:pStyle w:val="APA"/>
      </w:pPr>
      <w:r w:rsidRPr="00833D30">
        <w:rPr>
          <w:b/>
        </w:rPr>
        <w:lastRenderedPageBreak/>
        <w:t>Step 9</w:t>
      </w:r>
      <w:r w:rsidR="00833D30">
        <w:rPr>
          <w:b/>
        </w:rPr>
        <w:t>.</w:t>
      </w:r>
      <w:r>
        <w:t xml:space="preserve"> </w:t>
      </w:r>
      <w:r w:rsidR="00833D30">
        <w:t>F</w:t>
      </w:r>
      <w:r>
        <w:t>loat from one jigsaw to the other observing the presentation process</w:t>
      </w:r>
    </w:p>
    <w:p w:rsidR="00FA1B50" w:rsidRDefault="0050253B" w:rsidP="0050253B">
      <w:pPr>
        <w:pStyle w:val="APA"/>
      </w:pPr>
      <w:r w:rsidRPr="00833D30">
        <w:rPr>
          <w:b/>
        </w:rPr>
        <w:t>Step 10</w:t>
      </w:r>
      <w:r w:rsidR="00833D30">
        <w:t>.</w:t>
      </w:r>
      <w:r>
        <w:t xml:space="preserve"> </w:t>
      </w:r>
      <w:r w:rsidR="00833D30">
        <w:t>G</w:t>
      </w:r>
      <w:r>
        <w:t>ive a te</w:t>
      </w:r>
      <w:r w:rsidR="00B4652D">
        <w:t>st on the discussed material at</w:t>
      </w:r>
      <w:r>
        <w:t xml:space="preserve"> the end of the class</w:t>
      </w:r>
      <w:r w:rsidR="00BA2664">
        <w:t>.</w:t>
      </w:r>
    </w:p>
    <w:p w:rsidR="00EE5D2B" w:rsidRDefault="0058478B" w:rsidP="0058478B">
      <w:pPr>
        <w:pStyle w:val="APA"/>
        <w:jc w:val="center"/>
      </w:pPr>
      <w:r>
        <w:t>Conclusion</w:t>
      </w:r>
    </w:p>
    <w:p w:rsidR="00EE5D2B" w:rsidRDefault="00B4652D" w:rsidP="00833D30">
      <w:pPr>
        <w:pStyle w:val="APA"/>
        <w:jc w:val="both"/>
      </w:pPr>
      <w:r w:rsidRPr="00B4652D">
        <w:t>Different learning techniques, models, and methods can be used to improve quality of education and performance of students. Jigsaw classroom is one of the most effective methods that can be used by teachers in learning. The technique is a stepwise process that involves splitting the classroom into different groups with each group assigned a specific task</w:t>
      </w:r>
      <w:r>
        <w:t xml:space="preserve"> (Bhandari et al., 2017)</w:t>
      </w:r>
      <w:r w:rsidRPr="00B4652D">
        <w:t xml:space="preserve">. The performance of individuals is improved since grading is not based on individual performance but that of other students.  </w:t>
      </w:r>
    </w:p>
    <w:p w:rsidR="00833D30" w:rsidRDefault="00833D30">
      <w:pPr>
        <w:rPr>
          <w:bCs/>
        </w:rPr>
      </w:pPr>
      <w:r>
        <w:rPr>
          <w:bCs/>
        </w:rPr>
        <w:br w:type="page"/>
      </w:r>
    </w:p>
    <w:p w:rsidR="00561292" w:rsidRDefault="00262296" w:rsidP="00833D30">
      <w:pPr>
        <w:pStyle w:val="APA"/>
        <w:tabs>
          <w:tab w:val="left" w:pos="3751"/>
          <w:tab w:val="center" w:pos="4545"/>
        </w:tabs>
        <w:ind w:firstLine="0"/>
        <w:jc w:val="center"/>
        <w:rPr>
          <w:bCs/>
          <w:szCs w:val="24"/>
        </w:rPr>
      </w:pPr>
      <w:r w:rsidRPr="00103F41">
        <w:rPr>
          <w:bCs/>
          <w:szCs w:val="24"/>
        </w:rPr>
        <w:lastRenderedPageBreak/>
        <w:t>References</w:t>
      </w:r>
    </w:p>
    <w:p w:rsidR="00605DC9" w:rsidRPr="0050253B" w:rsidRDefault="00605DC9" w:rsidP="00833D30">
      <w:pPr>
        <w:pStyle w:val="APA"/>
        <w:ind w:left="720" w:hanging="720"/>
        <w:jc w:val="both"/>
        <w:rPr>
          <w:color w:val="222222"/>
          <w:szCs w:val="24"/>
          <w:shd w:val="clear" w:color="auto" w:fill="FFFFFF"/>
        </w:rPr>
      </w:pPr>
      <w:proofErr w:type="spellStart"/>
      <w:r w:rsidRPr="0050253B">
        <w:rPr>
          <w:color w:val="222222"/>
          <w:szCs w:val="24"/>
          <w:shd w:val="clear" w:color="auto" w:fill="FFFFFF"/>
        </w:rPr>
        <w:t>Arısoy</w:t>
      </w:r>
      <w:proofErr w:type="spellEnd"/>
      <w:r w:rsidRPr="0050253B">
        <w:rPr>
          <w:color w:val="222222"/>
          <w:szCs w:val="24"/>
          <w:shd w:val="clear" w:color="auto" w:fill="FFFFFF"/>
        </w:rPr>
        <w:t xml:space="preserve">, B., &amp; </w:t>
      </w:r>
      <w:proofErr w:type="spellStart"/>
      <w:r w:rsidRPr="0050253B">
        <w:rPr>
          <w:color w:val="222222"/>
          <w:szCs w:val="24"/>
          <w:shd w:val="clear" w:color="auto" w:fill="FFFFFF"/>
        </w:rPr>
        <w:t>Tarım</w:t>
      </w:r>
      <w:proofErr w:type="spellEnd"/>
      <w:r w:rsidRPr="0050253B">
        <w:rPr>
          <w:color w:val="222222"/>
          <w:szCs w:val="24"/>
          <w:shd w:val="clear" w:color="auto" w:fill="FFFFFF"/>
        </w:rPr>
        <w:t>, K. (2013). The effects of cooperative learning on students’ academic achievement, retention and social skill levels. </w:t>
      </w:r>
      <w:proofErr w:type="spellStart"/>
      <w:r w:rsidRPr="0050253B">
        <w:rPr>
          <w:i/>
          <w:iCs/>
          <w:color w:val="222222"/>
          <w:szCs w:val="24"/>
          <w:shd w:val="clear" w:color="auto" w:fill="FFFFFF"/>
        </w:rPr>
        <w:t>Hacettepe</w:t>
      </w:r>
      <w:proofErr w:type="spellEnd"/>
      <w:r w:rsidRPr="0050253B">
        <w:rPr>
          <w:i/>
          <w:iCs/>
          <w:color w:val="222222"/>
          <w:szCs w:val="24"/>
          <w:shd w:val="clear" w:color="auto" w:fill="FFFFFF"/>
        </w:rPr>
        <w:t xml:space="preserve"> University Journal of Education</w:t>
      </w:r>
      <w:r w:rsidRPr="0050253B">
        <w:rPr>
          <w:color w:val="222222"/>
          <w:szCs w:val="24"/>
          <w:shd w:val="clear" w:color="auto" w:fill="FFFFFF"/>
        </w:rPr>
        <w:t>, </w:t>
      </w:r>
      <w:r w:rsidRPr="0050253B">
        <w:rPr>
          <w:i/>
          <w:iCs/>
          <w:color w:val="222222"/>
          <w:szCs w:val="24"/>
          <w:shd w:val="clear" w:color="auto" w:fill="FFFFFF"/>
        </w:rPr>
        <w:t>28</w:t>
      </w:r>
      <w:r w:rsidRPr="0050253B">
        <w:rPr>
          <w:color w:val="222222"/>
          <w:szCs w:val="24"/>
          <w:shd w:val="clear" w:color="auto" w:fill="FFFFFF"/>
        </w:rPr>
        <w:t>(3), 1-14.</w:t>
      </w:r>
    </w:p>
    <w:p w:rsidR="00605DC9" w:rsidRPr="0050253B" w:rsidRDefault="00605DC9" w:rsidP="00833D30">
      <w:pPr>
        <w:pStyle w:val="APA"/>
        <w:ind w:left="720" w:hanging="720"/>
        <w:jc w:val="both"/>
        <w:rPr>
          <w:color w:val="222222"/>
          <w:szCs w:val="24"/>
          <w:shd w:val="clear" w:color="auto" w:fill="FFFFFF"/>
        </w:rPr>
      </w:pPr>
      <w:r w:rsidRPr="0050253B">
        <w:rPr>
          <w:color w:val="222222"/>
          <w:szCs w:val="24"/>
          <w:shd w:val="clear" w:color="auto" w:fill="FFFFFF"/>
        </w:rPr>
        <w:t xml:space="preserve">Bhandari, B., Mehta, B., </w:t>
      </w:r>
      <w:proofErr w:type="spellStart"/>
      <w:r w:rsidRPr="0050253B">
        <w:rPr>
          <w:color w:val="222222"/>
          <w:szCs w:val="24"/>
          <w:shd w:val="clear" w:color="auto" w:fill="FFFFFF"/>
        </w:rPr>
        <w:t>Mavai</w:t>
      </w:r>
      <w:proofErr w:type="spellEnd"/>
      <w:r w:rsidRPr="0050253B">
        <w:rPr>
          <w:color w:val="222222"/>
          <w:szCs w:val="24"/>
          <w:shd w:val="clear" w:color="auto" w:fill="FFFFFF"/>
        </w:rPr>
        <w:t>, M., Singh, Y. R., &amp; Singhal, A. (2017). Medical Education/Original Article Jigsaw Method: An Innovative Way of Cooperative Learning in Physiology. </w:t>
      </w:r>
      <w:r w:rsidRPr="0050253B">
        <w:rPr>
          <w:i/>
          <w:iCs/>
          <w:color w:val="222222"/>
          <w:szCs w:val="24"/>
          <w:shd w:val="clear" w:color="auto" w:fill="FFFFFF"/>
        </w:rPr>
        <w:t xml:space="preserve">Indian J </w:t>
      </w:r>
      <w:proofErr w:type="spellStart"/>
      <w:r w:rsidRPr="0050253B">
        <w:rPr>
          <w:i/>
          <w:iCs/>
          <w:color w:val="222222"/>
          <w:szCs w:val="24"/>
          <w:shd w:val="clear" w:color="auto" w:fill="FFFFFF"/>
        </w:rPr>
        <w:t>Physiol</w:t>
      </w:r>
      <w:proofErr w:type="spellEnd"/>
      <w:r w:rsidRPr="0050253B">
        <w:rPr>
          <w:i/>
          <w:iCs/>
          <w:color w:val="222222"/>
          <w:szCs w:val="24"/>
          <w:shd w:val="clear" w:color="auto" w:fill="FFFFFF"/>
        </w:rPr>
        <w:t xml:space="preserve"> </w:t>
      </w:r>
      <w:proofErr w:type="spellStart"/>
      <w:r w:rsidRPr="0050253B">
        <w:rPr>
          <w:i/>
          <w:iCs/>
          <w:color w:val="222222"/>
          <w:szCs w:val="24"/>
          <w:shd w:val="clear" w:color="auto" w:fill="FFFFFF"/>
        </w:rPr>
        <w:t>Pharmacol</w:t>
      </w:r>
      <w:proofErr w:type="spellEnd"/>
      <w:r w:rsidRPr="0050253B">
        <w:rPr>
          <w:color w:val="222222"/>
          <w:szCs w:val="24"/>
          <w:shd w:val="clear" w:color="auto" w:fill="FFFFFF"/>
        </w:rPr>
        <w:t>, </w:t>
      </w:r>
      <w:r w:rsidRPr="0050253B">
        <w:rPr>
          <w:i/>
          <w:iCs/>
          <w:color w:val="222222"/>
          <w:szCs w:val="24"/>
          <w:shd w:val="clear" w:color="auto" w:fill="FFFFFF"/>
        </w:rPr>
        <w:t>61</w:t>
      </w:r>
      <w:r w:rsidRPr="0050253B">
        <w:rPr>
          <w:color w:val="222222"/>
          <w:szCs w:val="24"/>
          <w:shd w:val="clear" w:color="auto" w:fill="FFFFFF"/>
        </w:rPr>
        <w:t>(3), 315-321.</w:t>
      </w:r>
    </w:p>
    <w:p w:rsidR="009F6398" w:rsidRPr="0050253B" w:rsidRDefault="00605DC9" w:rsidP="00833D30">
      <w:pPr>
        <w:pStyle w:val="APA"/>
        <w:ind w:left="720" w:hanging="720"/>
        <w:jc w:val="both"/>
        <w:rPr>
          <w:color w:val="222222"/>
          <w:szCs w:val="24"/>
          <w:shd w:val="clear" w:color="auto" w:fill="FFFFFF"/>
        </w:rPr>
      </w:pPr>
      <w:proofErr w:type="spellStart"/>
      <w:r w:rsidRPr="0050253B">
        <w:rPr>
          <w:color w:val="222222"/>
          <w:szCs w:val="24"/>
          <w:shd w:val="clear" w:color="auto" w:fill="FFFFFF"/>
        </w:rPr>
        <w:t>Eachempati</w:t>
      </w:r>
      <w:proofErr w:type="spellEnd"/>
      <w:r w:rsidRPr="0050253B">
        <w:rPr>
          <w:color w:val="222222"/>
          <w:szCs w:val="24"/>
          <w:shd w:val="clear" w:color="auto" w:fill="FFFFFF"/>
        </w:rPr>
        <w:t>, P., KS, K. K., &amp; Ismail, A. R. H. (2017). Cooperative learning through jigsaw classroom technique for designing cast partial dentures-a comparative study. </w:t>
      </w:r>
      <w:proofErr w:type="spellStart"/>
      <w:r w:rsidRPr="0050253B">
        <w:rPr>
          <w:i/>
          <w:iCs/>
          <w:color w:val="222222"/>
          <w:szCs w:val="24"/>
          <w:shd w:val="clear" w:color="auto" w:fill="FFFFFF"/>
        </w:rPr>
        <w:t>MedEdPublish</w:t>
      </w:r>
      <w:proofErr w:type="spellEnd"/>
      <w:r w:rsidRPr="0050253B">
        <w:rPr>
          <w:color w:val="222222"/>
          <w:szCs w:val="24"/>
          <w:shd w:val="clear" w:color="auto" w:fill="FFFFFF"/>
        </w:rPr>
        <w:t>, </w:t>
      </w:r>
      <w:r w:rsidRPr="0050253B">
        <w:rPr>
          <w:i/>
          <w:iCs/>
          <w:color w:val="222222"/>
          <w:szCs w:val="24"/>
          <w:shd w:val="clear" w:color="auto" w:fill="FFFFFF"/>
        </w:rPr>
        <w:t>6</w:t>
      </w:r>
      <w:r w:rsidRPr="0050253B">
        <w:rPr>
          <w:color w:val="222222"/>
          <w:szCs w:val="24"/>
          <w:shd w:val="clear" w:color="auto" w:fill="FFFFFF"/>
        </w:rPr>
        <w:t>.</w:t>
      </w:r>
    </w:p>
    <w:p w:rsidR="00605DC9" w:rsidRPr="0050253B" w:rsidRDefault="00605DC9" w:rsidP="00833D30">
      <w:pPr>
        <w:pStyle w:val="APA"/>
        <w:ind w:left="720" w:hanging="720"/>
        <w:jc w:val="both"/>
        <w:rPr>
          <w:color w:val="222222"/>
          <w:szCs w:val="24"/>
          <w:shd w:val="clear" w:color="auto" w:fill="FFFFFF"/>
        </w:rPr>
      </w:pPr>
      <w:r w:rsidRPr="0050253B">
        <w:rPr>
          <w:color w:val="222222"/>
          <w:szCs w:val="24"/>
          <w:shd w:val="clear" w:color="auto" w:fill="FFFFFF"/>
        </w:rPr>
        <w:t xml:space="preserve">Voyles, E. C., Bailey, S. F., &amp; </w:t>
      </w:r>
      <w:proofErr w:type="spellStart"/>
      <w:r w:rsidRPr="0050253B">
        <w:rPr>
          <w:color w:val="222222"/>
          <w:szCs w:val="24"/>
          <w:shd w:val="clear" w:color="auto" w:fill="FFFFFF"/>
        </w:rPr>
        <w:t>Durik</w:t>
      </w:r>
      <w:proofErr w:type="spellEnd"/>
      <w:r w:rsidRPr="0050253B">
        <w:rPr>
          <w:color w:val="222222"/>
          <w:szCs w:val="24"/>
          <w:shd w:val="clear" w:color="auto" w:fill="FFFFFF"/>
        </w:rPr>
        <w:t>, A. M. (2015). New pieces of the jigsaw classroom: increasing accountability to reduce social loafing in student group projects. </w:t>
      </w:r>
      <w:r w:rsidRPr="0050253B">
        <w:rPr>
          <w:i/>
          <w:iCs/>
          <w:color w:val="222222"/>
          <w:szCs w:val="24"/>
          <w:shd w:val="clear" w:color="auto" w:fill="FFFFFF"/>
        </w:rPr>
        <w:t>The New School Psychology Bulletin</w:t>
      </w:r>
      <w:r w:rsidRPr="0050253B">
        <w:rPr>
          <w:color w:val="222222"/>
          <w:szCs w:val="24"/>
          <w:shd w:val="clear" w:color="auto" w:fill="FFFFFF"/>
        </w:rPr>
        <w:t>, </w:t>
      </w:r>
      <w:r w:rsidRPr="0050253B">
        <w:rPr>
          <w:i/>
          <w:iCs/>
          <w:color w:val="222222"/>
          <w:szCs w:val="24"/>
          <w:shd w:val="clear" w:color="auto" w:fill="FFFFFF"/>
        </w:rPr>
        <w:t>13</w:t>
      </w:r>
      <w:r w:rsidRPr="0050253B">
        <w:rPr>
          <w:color w:val="222222"/>
          <w:szCs w:val="24"/>
          <w:shd w:val="clear" w:color="auto" w:fill="FFFFFF"/>
        </w:rPr>
        <w:t>(1), 11-20.</w:t>
      </w:r>
    </w:p>
    <w:sectPr w:rsidR="00605DC9" w:rsidRPr="0050253B" w:rsidSect="00170D7F">
      <w:type w:val="continuous"/>
      <w:pgSz w:w="12240" w:h="15840" w:code="1"/>
      <w:pgMar w:top="1440" w:right="1440" w:bottom="1440" w:left="171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190F" w:rsidRDefault="006C190F">
      <w:r>
        <w:separator/>
      </w:r>
    </w:p>
  </w:endnote>
  <w:endnote w:type="continuationSeparator" w:id="0">
    <w:p w:rsidR="006C190F" w:rsidRDefault="006C1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190F" w:rsidRDefault="006C190F">
      <w:r>
        <w:separator/>
      </w:r>
    </w:p>
  </w:footnote>
  <w:footnote w:type="continuationSeparator" w:id="0">
    <w:p w:rsidR="006C190F" w:rsidRDefault="006C19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97" w:type="pct"/>
      <w:tblLayout w:type="fixed"/>
      <w:tblLook w:val="0000" w:firstRow="0" w:lastRow="0" w:firstColumn="0" w:lastColumn="0" w:noHBand="0" w:noVBand="0"/>
    </w:tblPr>
    <w:tblGrid>
      <w:gridCol w:w="8538"/>
      <w:gridCol w:w="949"/>
    </w:tblGrid>
    <w:tr w:rsidR="006F65B8" w:rsidTr="00833D30">
      <w:trPr>
        <w:trHeight w:val="428"/>
      </w:trPr>
      <w:tc>
        <w:tcPr>
          <w:tcW w:w="4500" w:type="pct"/>
          <w:shd w:val="clear" w:color="auto" w:fill="auto"/>
        </w:tcPr>
        <w:p w:rsidR="006F65B8" w:rsidRDefault="006F65B8" w:rsidP="00ED0D9F">
          <w:pPr>
            <w:pStyle w:val="Header"/>
          </w:pPr>
        </w:p>
        <w:p w:rsidR="006F65B8" w:rsidRPr="00957E9D" w:rsidRDefault="00F51FF3" w:rsidP="00ED0D9F">
          <w:pPr>
            <w:pStyle w:val="Header"/>
          </w:pPr>
          <w:r>
            <w:rPr>
              <w:szCs w:val="24"/>
            </w:rPr>
            <w:t xml:space="preserve">FACT SHEET: JIGSAW CLASSROOM TECHNIQUE  </w:t>
          </w:r>
        </w:p>
      </w:tc>
      <w:tc>
        <w:tcPr>
          <w:tcW w:w="500" w:type="pct"/>
          <w:shd w:val="clear" w:color="auto" w:fill="auto"/>
        </w:tcPr>
        <w:p w:rsidR="006F65B8" w:rsidRDefault="006C190F" w:rsidP="00957E9D">
          <w:pPr>
            <w:pStyle w:val="Header"/>
            <w:jc w:val="right"/>
          </w:pPr>
          <w:r>
            <w:rPr>
              <w:noProof/>
            </w:rPr>
            <w:fldChar w:fldCharType="begin"/>
          </w:r>
          <w:r>
            <w:rPr>
              <w:noProof/>
            </w:rPr>
            <w:instrText xml:space="preserve"> PAGE  \* MERGEFORMAT </w:instrText>
          </w:r>
          <w:r>
            <w:rPr>
              <w:noProof/>
            </w:rPr>
            <w:fldChar w:fldCharType="separate"/>
          </w:r>
          <w:r w:rsidR="00781DCA">
            <w:rPr>
              <w:noProof/>
            </w:rPr>
            <w:t>2</w:t>
          </w:r>
          <w:r>
            <w:rPr>
              <w:noProof/>
            </w:rPr>
            <w:fldChar w:fldCharType="end"/>
          </w:r>
        </w:p>
        <w:p w:rsidR="006F65B8" w:rsidRDefault="006F65B8" w:rsidP="00957E9D">
          <w:pPr>
            <w:pStyle w:val="Header"/>
          </w:pPr>
        </w:p>
      </w:tc>
    </w:tr>
  </w:tbl>
  <w:p w:rsidR="006F65B8" w:rsidRPr="00957E9D" w:rsidRDefault="006F65B8"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6F65B8" w:rsidTr="00957E9D">
      <w:tc>
        <w:tcPr>
          <w:tcW w:w="4500" w:type="pct"/>
          <w:shd w:val="clear" w:color="auto" w:fill="auto"/>
        </w:tcPr>
        <w:p w:rsidR="006F65B8" w:rsidRPr="00957E9D" w:rsidRDefault="006F65B8" w:rsidP="00F51FF3">
          <w:pPr>
            <w:pStyle w:val="Header"/>
          </w:pPr>
          <w:bookmarkStart w:id="0" w:name="bkTitleRunningHead"/>
          <w:r w:rsidRPr="00957E9D">
            <w:t>Running head</w:t>
          </w:r>
          <w:bookmarkEnd w:id="0"/>
          <w:r>
            <w:t xml:space="preserve">: </w:t>
          </w:r>
          <w:r w:rsidR="00F51FF3">
            <w:rPr>
              <w:szCs w:val="24"/>
            </w:rPr>
            <w:t>FACT SHEET: JIGSAW CLASSROOM TECHNIQUE</w:t>
          </w:r>
          <w:r w:rsidR="003C236E">
            <w:rPr>
              <w:szCs w:val="24"/>
            </w:rPr>
            <w:t xml:space="preserve"> </w:t>
          </w:r>
          <w:r w:rsidR="0077557F">
            <w:rPr>
              <w:szCs w:val="24"/>
            </w:rPr>
            <w:t xml:space="preserve"> </w:t>
          </w:r>
        </w:p>
      </w:tc>
      <w:tc>
        <w:tcPr>
          <w:tcW w:w="2500" w:type="pct"/>
          <w:shd w:val="clear" w:color="auto" w:fill="auto"/>
        </w:tcPr>
        <w:p w:rsidR="006F65B8" w:rsidRDefault="006C190F" w:rsidP="00957E9D">
          <w:pPr>
            <w:pStyle w:val="Header"/>
            <w:jc w:val="right"/>
          </w:pPr>
          <w:r>
            <w:rPr>
              <w:noProof/>
            </w:rPr>
            <w:fldChar w:fldCharType="begin"/>
          </w:r>
          <w:r>
            <w:rPr>
              <w:noProof/>
            </w:rPr>
            <w:instrText xml:space="preserve"> PAGE  \* MERGEFORMAT </w:instrText>
          </w:r>
          <w:r>
            <w:rPr>
              <w:noProof/>
            </w:rPr>
            <w:fldChar w:fldCharType="separate"/>
          </w:r>
          <w:r w:rsidR="00781DCA">
            <w:rPr>
              <w:noProof/>
            </w:rPr>
            <w:t>1</w:t>
          </w:r>
          <w:r>
            <w:rPr>
              <w:noProof/>
            </w:rPr>
            <w:fldChar w:fldCharType="end"/>
          </w:r>
        </w:p>
        <w:p w:rsidR="006F65B8" w:rsidRDefault="006F65B8" w:rsidP="00957E9D">
          <w:pPr>
            <w:pStyle w:val="Header"/>
          </w:pPr>
        </w:p>
      </w:tc>
    </w:tr>
  </w:tbl>
  <w:p w:rsidR="006F65B8" w:rsidRPr="00957E9D" w:rsidRDefault="006F65B8"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F4193"/>
    <w:multiLevelType w:val="hybridMultilevel"/>
    <w:tmpl w:val="B02064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14920"/>
    <w:multiLevelType w:val="hybridMultilevel"/>
    <w:tmpl w:val="154E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A11BF"/>
    <w:multiLevelType w:val="hybridMultilevel"/>
    <w:tmpl w:val="F3FC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546F67"/>
    <w:multiLevelType w:val="hybridMultilevel"/>
    <w:tmpl w:val="10C0E74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1048A4"/>
    <w:multiLevelType w:val="hybridMultilevel"/>
    <w:tmpl w:val="E94EE6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AF4B4E"/>
    <w:multiLevelType w:val="hybridMultilevel"/>
    <w:tmpl w:val="715A1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E27F9F"/>
    <w:multiLevelType w:val="hybridMultilevel"/>
    <w:tmpl w:val="B0AADD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99636B"/>
    <w:multiLevelType w:val="hybridMultilevel"/>
    <w:tmpl w:val="B0C64D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D60F1E"/>
    <w:multiLevelType w:val="hybridMultilevel"/>
    <w:tmpl w:val="25C66A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097AC6"/>
    <w:multiLevelType w:val="hybridMultilevel"/>
    <w:tmpl w:val="BD30870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6408F1"/>
    <w:multiLevelType w:val="hybridMultilevel"/>
    <w:tmpl w:val="4CC21D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76203E5"/>
    <w:multiLevelType w:val="hybridMultilevel"/>
    <w:tmpl w:val="0E507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1528BB"/>
    <w:multiLevelType w:val="hybridMultilevel"/>
    <w:tmpl w:val="97CCDC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D8620C"/>
    <w:multiLevelType w:val="hybridMultilevel"/>
    <w:tmpl w:val="56BE4B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4F2FB2"/>
    <w:multiLevelType w:val="hybridMultilevel"/>
    <w:tmpl w:val="F72ABC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09918A3"/>
    <w:multiLevelType w:val="hybridMultilevel"/>
    <w:tmpl w:val="93D603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FE6FAC"/>
    <w:multiLevelType w:val="hybridMultilevel"/>
    <w:tmpl w:val="B91E6D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79D41B9"/>
    <w:multiLevelType w:val="hybridMultilevel"/>
    <w:tmpl w:val="2B281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BA6269"/>
    <w:multiLevelType w:val="hybridMultilevel"/>
    <w:tmpl w:val="4802EA9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4F954E9"/>
    <w:multiLevelType w:val="hybridMultilevel"/>
    <w:tmpl w:val="8FDECC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5FA4D63"/>
    <w:multiLevelType w:val="hybridMultilevel"/>
    <w:tmpl w:val="13C6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DE65F4"/>
    <w:multiLevelType w:val="hybridMultilevel"/>
    <w:tmpl w:val="6B727940"/>
    <w:lvl w:ilvl="0" w:tplc="0E62166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763AB5"/>
    <w:multiLevelType w:val="hybridMultilevel"/>
    <w:tmpl w:val="840E82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C5349F"/>
    <w:multiLevelType w:val="hybridMultilevel"/>
    <w:tmpl w:val="E4F404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F326FD8"/>
    <w:multiLevelType w:val="hybridMultilevel"/>
    <w:tmpl w:val="F272C90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5" w15:restartNumberingAfterBreak="0">
    <w:nsid w:val="5EE25A88"/>
    <w:multiLevelType w:val="hybridMultilevel"/>
    <w:tmpl w:val="99B2A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F92420F"/>
    <w:multiLevelType w:val="hybridMultilevel"/>
    <w:tmpl w:val="DF2ADE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097306"/>
    <w:multiLevelType w:val="hybridMultilevel"/>
    <w:tmpl w:val="DC02FC6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4693009"/>
    <w:multiLevelType w:val="hybridMultilevel"/>
    <w:tmpl w:val="1598A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79272FE"/>
    <w:multiLevelType w:val="hybridMultilevel"/>
    <w:tmpl w:val="9A4845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176C06"/>
    <w:multiLevelType w:val="hybridMultilevel"/>
    <w:tmpl w:val="5FD85AA2"/>
    <w:lvl w:ilvl="0" w:tplc="BB14902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A197288"/>
    <w:multiLevelType w:val="hybridMultilevel"/>
    <w:tmpl w:val="1E363DB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4"/>
  </w:num>
  <w:num w:numId="3">
    <w:abstractNumId w:val="28"/>
  </w:num>
  <w:num w:numId="4">
    <w:abstractNumId w:val="30"/>
  </w:num>
  <w:num w:numId="5">
    <w:abstractNumId w:val="5"/>
  </w:num>
  <w:num w:numId="6">
    <w:abstractNumId w:val="6"/>
  </w:num>
  <w:num w:numId="7">
    <w:abstractNumId w:val="22"/>
  </w:num>
  <w:num w:numId="8">
    <w:abstractNumId w:val="11"/>
  </w:num>
  <w:num w:numId="9">
    <w:abstractNumId w:val="8"/>
  </w:num>
  <w:num w:numId="10">
    <w:abstractNumId w:val="12"/>
  </w:num>
  <w:num w:numId="11">
    <w:abstractNumId w:val="2"/>
  </w:num>
  <w:num w:numId="12">
    <w:abstractNumId w:val="14"/>
  </w:num>
  <w:num w:numId="13">
    <w:abstractNumId w:val="18"/>
  </w:num>
  <w:num w:numId="14">
    <w:abstractNumId w:val="19"/>
  </w:num>
  <w:num w:numId="15">
    <w:abstractNumId w:val="7"/>
  </w:num>
  <w:num w:numId="16">
    <w:abstractNumId w:val="17"/>
  </w:num>
  <w:num w:numId="17">
    <w:abstractNumId w:val="0"/>
  </w:num>
  <w:num w:numId="18">
    <w:abstractNumId w:val="4"/>
  </w:num>
  <w:num w:numId="19">
    <w:abstractNumId w:val="13"/>
  </w:num>
  <w:num w:numId="20">
    <w:abstractNumId w:val="15"/>
  </w:num>
  <w:num w:numId="21">
    <w:abstractNumId w:val="1"/>
  </w:num>
  <w:num w:numId="22">
    <w:abstractNumId w:val="9"/>
  </w:num>
  <w:num w:numId="23">
    <w:abstractNumId w:val="27"/>
  </w:num>
  <w:num w:numId="24">
    <w:abstractNumId w:val="3"/>
  </w:num>
  <w:num w:numId="25">
    <w:abstractNumId w:val="23"/>
  </w:num>
  <w:num w:numId="26">
    <w:abstractNumId w:val="31"/>
  </w:num>
  <w:num w:numId="27">
    <w:abstractNumId w:val="25"/>
  </w:num>
  <w:num w:numId="28">
    <w:abstractNumId w:val="10"/>
  </w:num>
  <w:num w:numId="29">
    <w:abstractNumId w:val="16"/>
  </w:num>
  <w:num w:numId="30">
    <w:abstractNumId w:val="20"/>
  </w:num>
  <w:num w:numId="31">
    <w:abstractNumId w:val="29"/>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2"/>
    <w:rsid w:val="00002375"/>
    <w:rsid w:val="000027E8"/>
    <w:rsid w:val="00003508"/>
    <w:rsid w:val="0000410F"/>
    <w:rsid w:val="00011A86"/>
    <w:rsid w:val="000168B9"/>
    <w:rsid w:val="00017428"/>
    <w:rsid w:val="000201CE"/>
    <w:rsid w:val="0002252D"/>
    <w:rsid w:val="00025349"/>
    <w:rsid w:val="00026603"/>
    <w:rsid w:val="00026E61"/>
    <w:rsid w:val="000368E9"/>
    <w:rsid w:val="00037993"/>
    <w:rsid w:val="00042CC7"/>
    <w:rsid w:val="00043028"/>
    <w:rsid w:val="000433EA"/>
    <w:rsid w:val="00045D08"/>
    <w:rsid w:val="000462A9"/>
    <w:rsid w:val="000508E9"/>
    <w:rsid w:val="00050CAC"/>
    <w:rsid w:val="00056FC8"/>
    <w:rsid w:val="00057F4D"/>
    <w:rsid w:val="0006226F"/>
    <w:rsid w:val="00062C26"/>
    <w:rsid w:val="000649E3"/>
    <w:rsid w:val="000673A4"/>
    <w:rsid w:val="000705D5"/>
    <w:rsid w:val="000706DB"/>
    <w:rsid w:val="00076564"/>
    <w:rsid w:val="00076810"/>
    <w:rsid w:val="00076B31"/>
    <w:rsid w:val="00076EE3"/>
    <w:rsid w:val="000826CD"/>
    <w:rsid w:val="00090DB8"/>
    <w:rsid w:val="000929DB"/>
    <w:rsid w:val="00095268"/>
    <w:rsid w:val="000A0D05"/>
    <w:rsid w:val="000A5A6A"/>
    <w:rsid w:val="000A6066"/>
    <w:rsid w:val="000B4862"/>
    <w:rsid w:val="000C05D3"/>
    <w:rsid w:val="000C1B0C"/>
    <w:rsid w:val="000C213B"/>
    <w:rsid w:val="000C7E74"/>
    <w:rsid w:val="000D203E"/>
    <w:rsid w:val="000D4615"/>
    <w:rsid w:val="000D4BC7"/>
    <w:rsid w:val="000D5FED"/>
    <w:rsid w:val="000E0DD9"/>
    <w:rsid w:val="000E6797"/>
    <w:rsid w:val="000E683E"/>
    <w:rsid w:val="000F1799"/>
    <w:rsid w:val="000F2663"/>
    <w:rsid w:val="000F7D24"/>
    <w:rsid w:val="001007A8"/>
    <w:rsid w:val="00100913"/>
    <w:rsid w:val="001023C2"/>
    <w:rsid w:val="00103F41"/>
    <w:rsid w:val="0010446F"/>
    <w:rsid w:val="00106CBF"/>
    <w:rsid w:val="00110061"/>
    <w:rsid w:val="00114223"/>
    <w:rsid w:val="00114541"/>
    <w:rsid w:val="00114920"/>
    <w:rsid w:val="00116D9C"/>
    <w:rsid w:val="00117437"/>
    <w:rsid w:val="001178C9"/>
    <w:rsid w:val="0012115F"/>
    <w:rsid w:val="00121CDD"/>
    <w:rsid w:val="00126CF0"/>
    <w:rsid w:val="0013058F"/>
    <w:rsid w:val="00131618"/>
    <w:rsid w:val="001320D9"/>
    <w:rsid w:val="001332DE"/>
    <w:rsid w:val="0013426E"/>
    <w:rsid w:val="00134E26"/>
    <w:rsid w:val="00134F73"/>
    <w:rsid w:val="0013558A"/>
    <w:rsid w:val="00135C7F"/>
    <w:rsid w:val="001407D7"/>
    <w:rsid w:val="00141EFD"/>
    <w:rsid w:val="001441CA"/>
    <w:rsid w:val="001451FE"/>
    <w:rsid w:val="001469EA"/>
    <w:rsid w:val="00147E3C"/>
    <w:rsid w:val="0015051B"/>
    <w:rsid w:val="00151A6D"/>
    <w:rsid w:val="00152484"/>
    <w:rsid w:val="001525D5"/>
    <w:rsid w:val="00152E33"/>
    <w:rsid w:val="00153639"/>
    <w:rsid w:val="00154303"/>
    <w:rsid w:val="001566F7"/>
    <w:rsid w:val="00156E6D"/>
    <w:rsid w:val="001608C5"/>
    <w:rsid w:val="00163BEA"/>
    <w:rsid w:val="00163D68"/>
    <w:rsid w:val="00164B02"/>
    <w:rsid w:val="00164E20"/>
    <w:rsid w:val="00166FA5"/>
    <w:rsid w:val="00170D7F"/>
    <w:rsid w:val="00171479"/>
    <w:rsid w:val="00173324"/>
    <w:rsid w:val="0017347F"/>
    <w:rsid w:val="001744E0"/>
    <w:rsid w:val="00176405"/>
    <w:rsid w:val="00177751"/>
    <w:rsid w:val="001808AF"/>
    <w:rsid w:val="001828A2"/>
    <w:rsid w:val="001837EE"/>
    <w:rsid w:val="00192AE3"/>
    <w:rsid w:val="001947D0"/>
    <w:rsid w:val="00197394"/>
    <w:rsid w:val="001973F2"/>
    <w:rsid w:val="001A22D1"/>
    <w:rsid w:val="001A25D8"/>
    <w:rsid w:val="001A34FE"/>
    <w:rsid w:val="001A3DFA"/>
    <w:rsid w:val="001A5834"/>
    <w:rsid w:val="001A5BBD"/>
    <w:rsid w:val="001A6570"/>
    <w:rsid w:val="001A7AF1"/>
    <w:rsid w:val="001B3AD5"/>
    <w:rsid w:val="001B5A1E"/>
    <w:rsid w:val="001B7DDB"/>
    <w:rsid w:val="001C025A"/>
    <w:rsid w:val="001C0D54"/>
    <w:rsid w:val="001C2018"/>
    <w:rsid w:val="001C3B1F"/>
    <w:rsid w:val="001C643E"/>
    <w:rsid w:val="001C6555"/>
    <w:rsid w:val="001C685F"/>
    <w:rsid w:val="001C79D5"/>
    <w:rsid w:val="001D1D64"/>
    <w:rsid w:val="001D22CE"/>
    <w:rsid w:val="001D4114"/>
    <w:rsid w:val="001D4261"/>
    <w:rsid w:val="001D496E"/>
    <w:rsid w:val="001D7E4F"/>
    <w:rsid w:val="001E1518"/>
    <w:rsid w:val="001E28C7"/>
    <w:rsid w:val="001F056F"/>
    <w:rsid w:val="001F2CDA"/>
    <w:rsid w:val="001F39F2"/>
    <w:rsid w:val="001F526A"/>
    <w:rsid w:val="001F5AE2"/>
    <w:rsid w:val="001F61E6"/>
    <w:rsid w:val="001F6DE9"/>
    <w:rsid w:val="0020048D"/>
    <w:rsid w:val="00200B89"/>
    <w:rsid w:val="00201C07"/>
    <w:rsid w:val="00201D4A"/>
    <w:rsid w:val="0020281F"/>
    <w:rsid w:val="0020391D"/>
    <w:rsid w:val="00203E09"/>
    <w:rsid w:val="0020601D"/>
    <w:rsid w:val="002076E5"/>
    <w:rsid w:val="002106D8"/>
    <w:rsid w:val="0021157E"/>
    <w:rsid w:val="00220408"/>
    <w:rsid w:val="00221CB7"/>
    <w:rsid w:val="00222FF3"/>
    <w:rsid w:val="002241EA"/>
    <w:rsid w:val="002272CC"/>
    <w:rsid w:val="002336DD"/>
    <w:rsid w:val="0023573D"/>
    <w:rsid w:val="00236796"/>
    <w:rsid w:val="00243D84"/>
    <w:rsid w:val="0024714F"/>
    <w:rsid w:val="002520DE"/>
    <w:rsid w:val="00253591"/>
    <w:rsid w:val="002537F8"/>
    <w:rsid w:val="00254CC8"/>
    <w:rsid w:val="00255100"/>
    <w:rsid w:val="0025564C"/>
    <w:rsid w:val="0025583E"/>
    <w:rsid w:val="002613A4"/>
    <w:rsid w:val="00262296"/>
    <w:rsid w:val="0026387F"/>
    <w:rsid w:val="002673F9"/>
    <w:rsid w:val="00267A22"/>
    <w:rsid w:val="002729A4"/>
    <w:rsid w:val="002744E6"/>
    <w:rsid w:val="00276B3F"/>
    <w:rsid w:val="00277A71"/>
    <w:rsid w:val="002836D0"/>
    <w:rsid w:val="00283A94"/>
    <w:rsid w:val="00284E05"/>
    <w:rsid w:val="00284F42"/>
    <w:rsid w:val="00290193"/>
    <w:rsid w:val="00290320"/>
    <w:rsid w:val="0029051A"/>
    <w:rsid w:val="00290C3C"/>
    <w:rsid w:val="0029101C"/>
    <w:rsid w:val="00291567"/>
    <w:rsid w:val="00292FEB"/>
    <w:rsid w:val="00296FE6"/>
    <w:rsid w:val="00297D96"/>
    <w:rsid w:val="002A275F"/>
    <w:rsid w:val="002A2C6F"/>
    <w:rsid w:val="002A3D38"/>
    <w:rsid w:val="002A7B09"/>
    <w:rsid w:val="002B24BF"/>
    <w:rsid w:val="002B6030"/>
    <w:rsid w:val="002B60EA"/>
    <w:rsid w:val="002C0672"/>
    <w:rsid w:val="002C5956"/>
    <w:rsid w:val="002C6A60"/>
    <w:rsid w:val="002D0486"/>
    <w:rsid w:val="002D0B13"/>
    <w:rsid w:val="002D0D3F"/>
    <w:rsid w:val="002D2135"/>
    <w:rsid w:val="002D33B9"/>
    <w:rsid w:val="002D4628"/>
    <w:rsid w:val="002D530E"/>
    <w:rsid w:val="002D7B03"/>
    <w:rsid w:val="002D7CB3"/>
    <w:rsid w:val="002D7F6A"/>
    <w:rsid w:val="002E21B1"/>
    <w:rsid w:val="002E6C62"/>
    <w:rsid w:val="002E7579"/>
    <w:rsid w:val="002F20F2"/>
    <w:rsid w:val="002F26D7"/>
    <w:rsid w:val="002F507B"/>
    <w:rsid w:val="002F5293"/>
    <w:rsid w:val="00303B2D"/>
    <w:rsid w:val="0031289F"/>
    <w:rsid w:val="00312FAF"/>
    <w:rsid w:val="003172FF"/>
    <w:rsid w:val="00317AAA"/>
    <w:rsid w:val="00322C1B"/>
    <w:rsid w:val="00324D34"/>
    <w:rsid w:val="003276FD"/>
    <w:rsid w:val="003325BE"/>
    <w:rsid w:val="00334E69"/>
    <w:rsid w:val="003359B2"/>
    <w:rsid w:val="00337874"/>
    <w:rsid w:val="00337C05"/>
    <w:rsid w:val="00340520"/>
    <w:rsid w:val="00341884"/>
    <w:rsid w:val="0034327A"/>
    <w:rsid w:val="00343F42"/>
    <w:rsid w:val="00346544"/>
    <w:rsid w:val="00347857"/>
    <w:rsid w:val="00350A67"/>
    <w:rsid w:val="00350E4F"/>
    <w:rsid w:val="003538AE"/>
    <w:rsid w:val="00353F47"/>
    <w:rsid w:val="003557C7"/>
    <w:rsid w:val="003602B1"/>
    <w:rsid w:val="00360AA0"/>
    <w:rsid w:val="00362413"/>
    <w:rsid w:val="00364839"/>
    <w:rsid w:val="00365FAE"/>
    <w:rsid w:val="00366E9B"/>
    <w:rsid w:val="00367505"/>
    <w:rsid w:val="003709A6"/>
    <w:rsid w:val="00370A18"/>
    <w:rsid w:val="00371766"/>
    <w:rsid w:val="0037240A"/>
    <w:rsid w:val="00372DA2"/>
    <w:rsid w:val="003759BC"/>
    <w:rsid w:val="00375AAE"/>
    <w:rsid w:val="003761DF"/>
    <w:rsid w:val="00376EC2"/>
    <w:rsid w:val="00380833"/>
    <w:rsid w:val="00384FDA"/>
    <w:rsid w:val="00385EC4"/>
    <w:rsid w:val="00387815"/>
    <w:rsid w:val="00390533"/>
    <w:rsid w:val="00394182"/>
    <w:rsid w:val="00394884"/>
    <w:rsid w:val="003966B3"/>
    <w:rsid w:val="00396ACA"/>
    <w:rsid w:val="003A0536"/>
    <w:rsid w:val="003A09A9"/>
    <w:rsid w:val="003A41B8"/>
    <w:rsid w:val="003A57A5"/>
    <w:rsid w:val="003A59C1"/>
    <w:rsid w:val="003A5DC7"/>
    <w:rsid w:val="003B32E9"/>
    <w:rsid w:val="003B3913"/>
    <w:rsid w:val="003B48F9"/>
    <w:rsid w:val="003B7D11"/>
    <w:rsid w:val="003C0F7A"/>
    <w:rsid w:val="003C236E"/>
    <w:rsid w:val="003C3B1D"/>
    <w:rsid w:val="003C5156"/>
    <w:rsid w:val="003C5232"/>
    <w:rsid w:val="003C5F69"/>
    <w:rsid w:val="003C6049"/>
    <w:rsid w:val="003C6A10"/>
    <w:rsid w:val="003C7603"/>
    <w:rsid w:val="003D0564"/>
    <w:rsid w:val="003D3F1B"/>
    <w:rsid w:val="003D5314"/>
    <w:rsid w:val="003D6329"/>
    <w:rsid w:val="003D65E1"/>
    <w:rsid w:val="003D6775"/>
    <w:rsid w:val="003D7CA2"/>
    <w:rsid w:val="003E0125"/>
    <w:rsid w:val="003E1812"/>
    <w:rsid w:val="003E1BB1"/>
    <w:rsid w:val="003E38AD"/>
    <w:rsid w:val="003E79AB"/>
    <w:rsid w:val="003F02EF"/>
    <w:rsid w:val="003F197B"/>
    <w:rsid w:val="003F41FA"/>
    <w:rsid w:val="003F64CF"/>
    <w:rsid w:val="003F7C4B"/>
    <w:rsid w:val="004006CB"/>
    <w:rsid w:val="00400E94"/>
    <w:rsid w:val="00404CE2"/>
    <w:rsid w:val="00405146"/>
    <w:rsid w:val="00411E58"/>
    <w:rsid w:val="0041347A"/>
    <w:rsid w:val="00414931"/>
    <w:rsid w:val="004220D7"/>
    <w:rsid w:val="004252D9"/>
    <w:rsid w:val="004264E0"/>
    <w:rsid w:val="004273E9"/>
    <w:rsid w:val="00431BDA"/>
    <w:rsid w:val="00433A10"/>
    <w:rsid w:val="00433B77"/>
    <w:rsid w:val="004405D0"/>
    <w:rsid w:val="0044429F"/>
    <w:rsid w:val="00444B34"/>
    <w:rsid w:val="00450E5D"/>
    <w:rsid w:val="00452790"/>
    <w:rsid w:val="00453137"/>
    <w:rsid w:val="00455A87"/>
    <w:rsid w:val="00463033"/>
    <w:rsid w:val="00465723"/>
    <w:rsid w:val="00470410"/>
    <w:rsid w:val="004745AA"/>
    <w:rsid w:val="004759A9"/>
    <w:rsid w:val="00480108"/>
    <w:rsid w:val="00480A1D"/>
    <w:rsid w:val="004824F5"/>
    <w:rsid w:val="0048354E"/>
    <w:rsid w:val="00484622"/>
    <w:rsid w:val="00487E38"/>
    <w:rsid w:val="004933B7"/>
    <w:rsid w:val="00493901"/>
    <w:rsid w:val="004A1C98"/>
    <w:rsid w:val="004A1F8D"/>
    <w:rsid w:val="004A3632"/>
    <w:rsid w:val="004B0665"/>
    <w:rsid w:val="004B0CC6"/>
    <w:rsid w:val="004B0EC7"/>
    <w:rsid w:val="004B261D"/>
    <w:rsid w:val="004B2940"/>
    <w:rsid w:val="004B6829"/>
    <w:rsid w:val="004B6F71"/>
    <w:rsid w:val="004D0621"/>
    <w:rsid w:val="004D2034"/>
    <w:rsid w:val="004D27D9"/>
    <w:rsid w:val="004D446B"/>
    <w:rsid w:val="004D6B76"/>
    <w:rsid w:val="004D7C89"/>
    <w:rsid w:val="004D7F1E"/>
    <w:rsid w:val="004E0139"/>
    <w:rsid w:val="004E18F9"/>
    <w:rsid w:val="004E2745"/>
    <w:rsid w:val="004E28D6"/>
    <w:rsid w:val="004E5894"/>
    <w:rsid w:val="004F02B9"/>
    <w:rsid w:val="004F28EE"/>
    <w:rsid w:val="004F4990"/>
    <w:rsid w:val="004F5A48"/>
    <w:rsid w:val="004F7B75"/>
    <w:rsid w:val="004F7D50"/>
    <w:rsid w:val="00501A7B"/>
    <w:rsid w:val="005021ED"/>
    <w:rsid w:val="0050253B"/>
    <w:rsid w:val="00502993"/>
    <w:rsid w:val="00502ED4"/>
    <w:rsid w:val="005059E0"/>
    <w:rsid w:val="00506773"/>
    <w:rsid w:val="00506C0D"/>
    <w:rsid w:val="00510B05"/>
    <w:rsid w:val="00515B90"/>
    <w:rsid w:val="00516791"/>
    <w:rsid w:val="0052236D"/>
    <w:rsid w:val="00527090"/>
    <w:rsid w:val="0053198A"/>
    <w:rsid w:val="00534B4F"/>
    <w:rsid w:val="0053685B"/>
    <w:rsid w:val="005450B8"/>
    <w:rsid w:val="00547E34"/>
    <w:rsid w:val="00547EC5"/>
    <w:rsid w:val="00552404"/>
    <w:rsid w:val="00552D67"/>
    <w:rsid w:val="00552DD3"/>
    <w:rsid w:val="0055472F"/>
    <w:rsid w:val="005575C8"/>
    <w:rsid w:val="00560173"/>
    <w:rsid w:val="00561292"/>
    <w:rsid w:val="005617CE"/>
    <w:rsid w:val="00561EF9"/>
    <w:rsid w:val="005650EB"/>
    <w:rsid w:val="0056659E"/>
    <w:rsid w:val="00566A79"/>
    <w:rsid w:val="00571769"/>
    <w:rsid w:val="00571E98"/>
    <w:rsid w:val="00573E6B"/>
    <w:rsid w:val="00576851"/>
    <w:rsid w:val="00577D53"/>
    <w:rsid w:val="00582F5D"/>
    <w:rsid w:val="0058478B"/>
    <w:rsid w:val="00586517"/>
    <w:rsid w:val="00586F62"/>
    <w:rsid w:val="00587540"/>
    <w:rsid w:val="00591694"/>
    <w:rsid w:val="00592F48"/>
    <w:rsid w:val="00594906"/>
    <w:rsid w:val="00595228"/>
    <w:rsid w:val="00596D98"/>
    <w:rsid w:val="005A0B95"/>
    <w:rsid w:val="005A2DAC"/>
    <w:rsid w:val="005A481C"/>
    <w:rsid w:val="005A544A"/>
    <w:rsid w:val="005A564C"/>
    <w:rsid w:val="005A6AB2"/>
    <w:rsid w:val="005A7E44"/>
    <w:rsid w:val="005B02B1"/>
    <w:rsid w:val="005B0CF3"/>
    <w:rsid w:val="005B0F41"/>
    <w:rsid w:val="005B45C9"/>
    <w:rsid w:val="005B60A0"/>
    <w:rsid w:val="005B620D"/>
    <w:rsid w:val="005B6B6C"/>
    <w:rsid w:val="005B70DA"/>
    <w:rsid w:val="005C1C70"/>
    <w:rsid w:val="005C23E3"/>
    <w:rsid w:val="005C4159"/>
    <w:rsid w:val="005C4B45"/>
    <w:rsid w:val="005C53D6"/>
    <w:rsid w:val="005C7C9A"/>
    <w:rsid w:val="005D00CE"/>
    <w:rsid w:val="005D0A90"/>
    <w:rsid w:val="005D0C74"/>
    <w:rsid w:val="005D19E6"/>
    <w:rsid w:val="005E0E39"/>
    <w:rsid w:val="005E0EA1"/>
    <w:rsid w:val="005E2637"/>
    <w:rsid w:val="005E2A35"/>
    <w:rsid w:val="005F0C60"/>
    <w:rsid w:val="005F11F2"/>
    <w:rsid w:val="005F2BD1"/>
    <w:rsid w:val="005F2E7E"/>
    <w:rsid w:val="005F6CA7"/>
    <w:rsid w:val="0060072B"/>
    <w:rsid w:val="00601C5C"/>
    <w:rsid w:val="00602CC5"/>
    <w:rsid w:val="0060378C"/>
    <w:rsid w:val="00604874"/>
    <w:rsid w:val="00604B02"/>
    <w:rsid w:val="00605DC9"/>
    <w:rsid w:val="006064B8"/>
    <w:rsid w:val="006076E0"/>
    <w:rsid w:val="00615C8D"/>
    <w:rsid w:val="0062153A"/>
    <w:rsid w:val="00621781"/>
    <w:rsid w:val="0062555D"/>
    <w:rsid w:val="00625758"/>
    <w:rsid w:val="00625C97"/>
    <w:rsid w:val="00627449"/>
    <w:rsid w:val="00632348"/>
    <w:rsid w:val="00633EC3"/>
    <w:rsid w:val="0063447A"/>
    <w:rsid w:val="00634D16"/>
    <w:rsid w:val="006362A0"/>
    <w:rsid w:val="006363AB"/>
    <w:rsid w:val="0064347F"/>
    <w:rsid w:val="006446BF"/>
    <w:rsid w:val="00646E6F"/>
    <w:rsid w:val="0064774B"/>
    <w:rsid w:val="006559A3"/>
    <w:rsid w:val="00656654"/>
    <w:rsid w:val="006569B0"/>
    <w:rsid w:val="00657470"/>
    <w:rsid w:val="00657B75"/>
    <w:rsid w:val="006616C1"/>
    <w:rsid w:val="00661FB3"/>
    <w:rsid w:val="00662178"/>
    <w:rsid w:val="00665650"/>
    <w:rsid w:val="0066695C"/>
    <w:rsid w:val="00667A61"/>
    <w:rsid w:val="00671577"/>
    <w:rsid w:val="0067209E"/>
    <w:rsid w:val="00672CE7"/>
    <w:rsid w:val="00673875"/>
    <w:rsid w:val="00673894"/>
    <w:rsid w:val="00674FF7"/>
    <w:rsid w:val="00677CC4"/>
    <w:rsid w:val="00684820"/>
    <w:rsid w:val="00687BEA"/>
    <w:rsid w:val="00690EE1"/>
    <w:rsid w:val="00691486"/>
    <w:rsid w:val="006917B2"/>
    <w:rsid w:val="00692965"/>
    <w:rsid w:val="00696D9B"/>
    <w:rsid w:val="006A0616"/>
    <w:rsid w:val="006A1D5C"/>
    <w:rsid w:val="006A473F"/>
    <w:rsid w:val="006A4F4F"/>
    <w:rsid w:val="006B099A"/>
    <w:rsid w:val="006B36B9"/>
    <w:rsid w:val="006B641D"/>
    <w:rsid w:val="006B6724"/>
    <w:rsid w:val="006B7334"/>
    <w:rsid w:val="006C190F"/>
    <w:rsid w:val="006C1DB3"/>
    <w:rsid w:val="006C33DE"/>
    <w:rsid w:val="006C3AF0"/>
    <w:rsid w:val="006C40E2"/>
    <w:rsid w:val="006C4BF6"/>
    <w:rsid w:val="006D0E75"/>
    <w:rsid w:val="006D5770"/>
    <w:rsid w:val="006D6131"/>
    <w:rsid w:val="006E1A90"/>
    <w:rsid w:val="006E2443"/>
    <w:rsid w:val="006E30A5"/>
    <w:rsid w:val="006E3478"/>
    <w:rsid w:val="006E54EC"/>
    <w:rsid w:val="006E6543"/>
    <w:rsid w:val="006E77CD"/>
    <w:rsid w:val="006E77E6"/>
    <w:rsid w:val="006F10E2"/>
    <w:rsid w:val="006F23E4"/>
    <w:rsid w:val="006F4222"/>
    <w:rsid w:val="006F65B8"/>
    <w:rsid w:val="00700644"/>
    <w:rsid w:val="00707699"/>
    <w:rsid w:val="0071000A"/>
    <w:rsid w:val="007112B4"/>
    <w:rsid w:val="00712794"/>
    <w:rsid w:val="007127C9"/>
    <w:rsid w:val="00712C35"/>
    <w:rsid w:val="007131C0"/>
    <w:rsid w:val="007138F4"/>
    <w:rsid w:val="00714E61"/>
    <w:rsid w:val="00715E6F"/>
    <w:rsid w:val="00716DA5"/>
    <w:rsid w:val="007177DC"/>
    <w:rsid w:val="007202BB"/>
    <w:rsid w:val="00720EE5"/>
    <w:rsid w:val="00721188"/>
    <w:rsid w:val="00723B09"/>
    <w:rsid w:val="007272D9"/>
    <w:rsid w:val="007306BA"/>
    <w:rsid w:val="0073339F"/>
    <w:rsid w:val="00733A2A"/>
    <w:rsid w:val="00734E10"/>
    <w:rsid w:val="00737E57"/>
    <w:rsid w:val="007401CB"/>
    <w:rsid w:val="00740B94"/>
    <w:rsid w:val="0074212B"/>
    <w:rsid w:val="0074302D"/>
    <w:rsid w:val="007448FC"/>
    <w:rsid w:val="007460A9"/>
    <w:rsid w:val="0074618C"/>
    <w:rsid w:val="00746D45"/>
    <w:rsid w:val="00750616"/>
    <w:rsid w:val="00750FE3"/>
    <w:rsid w:val="0075233F"/>
    <w:rsid w:val="00752342"/>
    <w:rsid w:val="0075363F"/>
    <w:rsid w:val="00755F1D"/>
    <w:rsid w:val="0075792D"/>
    <w:rsid w:val="00760BC9"/>
    <w:rsid w:val="00762AA1"/>
    <w:rsid w:val="007641B4"/>
    <w:rsid w:val="00764396"/>
    <w:rsid w:val="007678E0"/>
    <w:rsid w:val="00767C62"/>
    <w:rsid w:val="00770989"/>
    <w:rsid w:val="00772808"/>
    <w:rsid w:val="007741FB"/>
    <w:rsid w:val="0077557F"/>
    <w:rsid w:val="00775BDC"/>
    <w:rsid w:val="00780435"/>
    <w:rsid w:val="00781DCA"/>
    <w:rsid w:val="00783482"/>
    <w:rsid w:val="00783AC5"/>
    <w:rsid w:val="007873D9"/>
    <w:rsid w:val="007925D6"/>
    <w:rsid w:val="007928AC"/>
    <w:rsid w:val="00793DCA"/>
    <w:rsid w:val="00794367"/>
    <w:rsid w:val="00794CEF"/>
    <w:rsid w:val="0079535B"/>
    <w:rsid w:val="00795705"/>
    <w:rsid w:val="007963EF"/>
    <w:rsid w:val="007A2FFD"/>
    <w:rsid w:val="007A3263"/>
    <w:rsid w:val="007A4903"/>
    <w:rsid w:val="007A54DF"/>
    <w:rsid w:val="007A6640"/>
    <w:rsid w:val="007B00D1"/>
    <w:rsid w:val="007B4363"/>
    <w:rsid w:val="007B4F41"/>
    <w:rsid w:val="007B5A47"/>
    <w:rsid w:val="007B5DB3"/>
    <w:rsid w:val="007C00AD"/>
    <w:rsid w:val="007C065D"/>
    <w:rsid w:val="007C1824"/>
    <w:rsid w:val="007C18B1"/>
    <w:rsid w:val="007C198A"/>
    <w:rsid w:val="007C61AA"/>
    <w:rsid w:val="007C6B2B"/>
    <w:rsid w:val="007C7101"/>
    <w:rsid w:val="007C734F"/>
    <w:rsid w:val="007D229E"/>
    <w:rsid w:val="007D5D95"/>
    <w:rsid w:val="007D6391"/>
    <w:rsid w:val="007D69DF"/>
    <w:rsid w:val="007D7478"/>
    <w:rsid w:val="007D772A"/>
    <w:rsid w:val="007D77E1"/>
    <w:rsid w:val="007D7E23"/>
    <w:rsid w:val="007E019F"/>
    <w:rsid w:val="007E06FE"/>
    <w:rsid w:val="007E5616"/>
    <w:rsid w:val="007E57FB"/>
    <w:rsid w:val="007E7089"/>
    <w:rsid w:val="007F06CE"/>
    <w:rsid w:val="007F3400"/>
    <w:rsid w:val="007F34DD"/>
    <w:rsid w:val="007F50D5"/>
    <w:rsid w:val="007F7A8C"/>
    <w:rsid w:val="00801A4B"/>
    <w:rsid w:val="008022CE"/>
    <w:rsid w:val="008055FD"/>
    <w:rsid w:val="0081357F"/>
    <w:rsid w:val="00813C1E"/>
    <w:rsid w:val="00813C72"/>
    <w:rsid w:val="008150D4"/>
    <w:rsid w:val="00816592"/>
    <w:rsid w:val="00816BBF"/>
    <w:rsid w:val="00816C69"/>
    <w:rsid w:val="008213FF"/>
    <w:rsid w:val="00823E7F"/>
    <w:rsid w:val="00824942"/>
    <w:rsid w:val="00824C5E"/>
    <w:rsid w:val="008254DA"/>
    <w:rsid w:val="0082593A"/>
    <w:rsid w:val="00826496"/>
    <w:rsid w:val="0082770C"/>
    <w:rsid w:val="0083060C"/>
    <w:rsid w:val="0083141B"/>
    <w:rsid w:val="0083233D"/>
    <w:rsid w:val="00833185"/>
    <w:rsid w:val="00833D30"/>
    <w:rsid w:val="00833D8F"/>
    <w:rsid w:val="00835C0E"/>
    <w:rsid w:val="00835FC8"/>
    <w:rsid w:val="00836C6C"/>
    <w:rsid w:val="0084039A"/>
    <w:rsid w:val="008424AB"/>
    <w:rsid w:val="00843238"/>
    <w:rsid w:val="00843521"/>
    <w:rsid w:val="008445B9"/>
    <w:rsid w:val="00845BCC"/>
    <w:rsid w:val="00846FA0"/>
    <w:rsid w:val="008473B1"/>
    <w:rsid w:val="00852824"/>
    <w:rsid w:val="00854BCF"/>
    <w:rsid w:val="00855DBD"/>
    <w:rsid w:val="008570FF"/>
    <w:rsid w:val="008614DD"/>
    <w:rsid w:val="008618C2"/>
    <w:rsid w:val="00861C11"/>
    <w:rsid w:val="00865222"/>
    <w:rsid w:val="008654F1"/>
    <w:rsid w:val="008657EE"/>
    <w:rsid w:val="00865C12"/>
    <w:rsid w:val="00865F47"/>
    <w:rsid w:val="008703CE"/>
    <w:rsid w:val="008711D9"/>
    <w:rsid w:val="008712EC"/>
    <w:rsid w:val="00872A15"/>
    <w:rsid w:val="00873108"/>
    <w:rsid w:val="0087315E"/>
    <w:rsid w:val="0087533B"/>
    <w:rsid w:val="008756A6"/>
    <w:rsid w:val="00880166"/>
    <w:rsid w:val="00880A26"/>
    <w:rsid w:val="00880B53"/>
    <w:rsid w:val="00886416"/>
    <w:rsid w:val="00886460"/>
    <w:rsid w:val="008904A0"/>
    <w:rsid w:val="008921F8"/>
    <w:rsid w:val="00895CC1"/>
    <w:rsid w:val="008A08F3"/>
    <w:rsid w:val="008A0E27"/>
    <w:rsid w:val="008A29A9"/>
    <w:rsid w:val="008A437E"/>
    <w:rsid w:val="008A69BC"/>
    <w:rsid w:val="008B19E6"/>
    <w:rsid w:val="008B2432"/>
    <w:rsid w:val="008B625A"/>
    <w:rsid w:val="008B6383"/>
    <w:rsid w:val="008B6A69"/>
    <w:rsid w:val="008C25AC"/>
    <w:rsid w:val="008C5129"/>
    <w:rsid w:val="008C7655"/>
    <w:rsid w:val="008C7D31"/>
    <w:rsid w:val="008D0D73"/>
    <w:rsid w:val="008D25CF"/>
    <w:rsid w:val="008D3B5B"/>
    <w:rsid w:val="008D444D"/>
    <w:rsid w:val="008D6D78"/>
    <w:rsid w:val="008E2EAC"/>
    <w:rsid w:val="008E428F"/>
    <w:rsid w:val="008E4848"/>
    <w:rsid w:val="008E5125"/>
    <w:rsid w:val="008E6DF5"/>
    <w:rsid w:val="008E7751"/>
    <w:rsid w:val="008F0B6A"/>
    <w:rsid w:val="008F1B23"/>
    <w:rsid w:val="008F69A0"/>
    <w:rsid w:val="00902778"/>
    <w:rsid w:val="00903082"/>
    <w:rsid w:val="00904B17"/>
    <w:rsid w:val="00906A1A"/>
    <w:rsid w:val="00907D6F"/>
    <w:rsid w:val="00910397"/>
    <w:rsid w:val="00912675"/>
    <w:rsid w:val="00912923"/>
    <w:rsid w:val="0091481D"/>
    <w:rsid w:val="0091509D"/>
    <w:rsid w:val="00915922"/>
    <w:rsid w:val="00917C5A"/>
    <w:rsid w:val="009201AC"/>
    <w:rsid w:val="0092104E"/>
    <w:rsid w:val="009229DC"/>
    <w:rsid w:val="00923A95"/>
    <w:rsid w:val="00925776"/>
    <w:rsid w:val="00926F4C"/>
    <w:rsid w:val="009270D4"/>
    <w:rsid w:val="00927E4F"/>
    <w:rsid w:val="00930905"/>
    <w:rsid w:val="0093108A"/>
    <w:rsid w:val="009329E0"/>
    <w:rsid w:val="00934191"/>
    <w:rsid w:val="00934BA3"/>
    <w:rsid w:val="0094095D"/>
    <w:rsid w:val="00942D33"/>
    <w:rsid w:val="009434CB"/>
    <w:rsid w:val="00943B63"/>
    <w:rsid w:val="00944770"/>
    <w:rsid w:val="00952F14"/>
    <w:rsid w:val="0095452C"/>
    <w:rsid w:val="009552C2"/>
    <w:rsid w:val="00957E9D"/>
    <w:rsid w:val="00962143"/>
    <w:rsid w:val="00963D06"/>
    <w:rsid w:val="00967E49"/>
    <w:rsid w:val="00976767"/>
    <w:rsid w:val="00976A65"/>
    <w:rsid w:val="00976ACC"/>
    <w:rsid w:val="0097748E"/>
    <w:rsid w:val="009774F1"/>
    <w:rsid w:val="00980F71"/>
    <w:rsid w:val="00981DEC"/>
    <w:rsid w:val="00982F1D"/>
    <w:rsid w:val="00991607"/>
    <w:rsid w:val="009937F1"/>
    <w:rsid w:val="0099455F"/>
    <w:rsid w:val="00995D50"/>
    <w:rsid w:val="00996112"/>
    <w:rsid w:val="0099735D"/>
    <w:rsid w:val="009A0BF3"/>
    <w:rsid w:val="009A140A"/>
    <w:rsid w:val="009A3815"/>
    <w:rsid w:val="009A446E"/>
    <w:rsid w:val="009A47FB"/>
    <w:rsid w:val="009A5F5A"/>
    <w:rsid w:val="009A723F"/>
    <w:rsid w:val="009B2968"/>
    <w:rsid w:val="009B3197"/>
    <w:rsid w:val="009B4088"/>
    <w:rsid w:val="009B79D3"/>
    <w:rsid w:val="009C1DE9"/>
    <w:rsid w:val="009C3F0F"/>
    <w:rsid w:val="009C5992"/>
    <w:rsid w:val="009C5BA0"/>
    <w:rsid w:val="009C6E4B"/>
    <w:rsid w:val="009C76B9"/>
    <w:rsid w:val="009C7F3B"/>
    <w:rsid w:val="009D34C3"/>
    <w:rsid w:val="009D72C3"/>
    <w:rsid w:val="009E69DA"/>
    <w:rsid w:val="009E7C52"/>
    <w:rsid w:val="009E7EF8"/>
    <w:rsid w:val="009F359A"/>
    <w:rsid w:val="009F4811"/>
    <w:rsid w:val="009F59EB"/>
    <w:rsid w:val="009F6398"/>
    <w:rsid w:val="009F645E"/>
    <w:rsid w:val="00A0014B"/>
    <w:rsid w:val="00A005F8"/>
    <w:rsid w:val="00A00974"/>
    <w:rsid w:val="00A00D82"/>
    <w:rsid w:val="00A02E78"/>
    <w:rsid w:val="00A03CB3"/>
    <w:rsid w:val="00A0621A"/>
    <w:rsid w:val="00A06A41"/>
    <w:rsid w:val="00A116DC"/>
    <w:rsid w:val="00A12121"/>
    <w:rsid w:val="00A150BF"/>
    <w:rsid w:val="00A20912"/>
    <w:rsid w:val="00A21625"/>
    <w:rsid w:val="00A21BDD"/>
    <w:rsid w:val="00A22327"/>
    <w:rsid w:val="00A2423A"/>
    <w:rsid w:val="00A26436"/>
    <w:rsid w:val="00A26D16"/>
    <w:rsid w:val="00A327CF"/>
    <w:rsid w:val="00A3303C"/>
    <w:rsid w:val="00A33C5B"/>
    <w:rsid w:val="00A4128A"/>
    <w:rsid w:val="00A42102"/>
    <w:rsid w:val="00A422FA"/>
    <w:rsid w:val="00A4260D"/>
    <w:rsid w:val="00A429F7"/>
    <w:rsid w:val="00A46D05"/>
    <w:rsid w:val="00A47E8A"/>
    <w:rsid w:val="00A51503"/>
    <w:rsid w:val="00A51D6F"/>
    <w:rsid w:val="00A56BD4"/>
    <w:rsid w:val="00A60558"/>
    <w:rsid w:val="00A60CAF"/>
    <w:rsid w:val="00A63F64"/>
    <w:rsid w:val="00A64D09"/>
    <w:rsid w:val="00A65210"/>
    <w:rsid w:val="00A652CA"/>
    <w:rsid w:val="00A65350"/>
    <w:rsid w:val="00A65B11"/>
    <w:rsid w:val="00A73194"/>
    <w:rsid w:val="00A738F9"/>
    <w:rsid w:val="00A74216"/>
    <w:rsid w:val="00A74D15"/>
    <w:rsid w:val="00A74E24"/>
    <w:rsid w:val="00A7553B"/>
    <w:rsid w:val="00A76C45"/>
    <w:rsid w:val="00A8149A"/>
    <w:rsid w:val="00A82BAA"/>
    <w:rsid w:val="00A8304D"/>
    <w:rsid w:val="00A86D24"/>
    <w:rsid w:val="00A900D4"/>
    <w:rsid w:val="00A91DD3"/>
    <w:rsid w:val="00A959D5"/>
    <w:rsid w:val="00A97298"/>
    <w:rsid w:val="00AA0083"/>
    <w:rsid w:val="00AA12AD"/>
    <w:rsid w:val="00AA3150"/>
    <w:rsid w:val="00AA76B6"/>
    <w:rsid w:val="00AB0453"/>
    <w:rsid w:val="00AB0C47"/>
    <w:rsid w:val="00AB1B65"/>
    <w:rsid w:val="00AB448E"/>
    <w:rsid w:val="00AB4A9E"/>
    <w:rsid w:val="00AC2879"/>
    <w:rsid w:val="00AC4703"/>
    <w:rsid w:val="00AC4734"/>
    <w:rsid w:val="00AC77E8"/>
    <w:rsid w:val="00AD0783"/>
    <w:rsid w:val="00AD1618"/>
    <w:rsid w:val="00AD3304"/>
    <w:rsid w:val="00AD3C01"/>
    <w:rsid w:val="00AD3E03"/>
    <w:rsid w:val="00AD6BFE"/>
    <w:rsid w:val="00AD7C3D"/>
    <w:rsid w:val="00AE1C68"/>
    <w:rsid w:val="00AE3AE0"/>
    <w:rsid w:val="00AE5013"/>
    <w:rsid w:val="00AE6241"/>
    <w:rsid w:val="00AE7352"/>
    <w:rsid w:val="00AF5342"/>
    <w:rsid w:val="00B004DD"/>
    <w:rsid w:val="00B0144E"/>
    <w:rsid w:val="00B0181F"/>
    <w:rsid w:val="00B02D97"/>
    <w:rsid w:val="00B061C3"/>
    <w:rsid w:val="00B0799A"/>
    <w:rsid w:val="00B07EA2"/>
    <w:rsid w:val="00B20B7C"/>
    <w:rsid w:val="00B215E1"/>
    <w:rsid w:val="00B22EF6"/>
    <w:rsid w:val="00B23C1E"/>
    <w:rsid w:val="00B2421C"/>
    <w:rsid w:val="00B247EB"/>
    <w:rsid w:val="00B3041D"/>
    <w:rsid w:val="00B316B4"/>
    <w:rsid w:val="00B324DD"/>
    <w:rsid w:val="00B34A5C"/>
    <w:rsid w:val="00B36297"/>
    <w:rsid w:val="00B424DF"/>
    <w:rsid w:val="00B42CD9"/>
    <w:rsid w:val="00B44556"/>
    <w:rsid w:val="00B449DC"/>
    <w:rsid w:val="00B457A6"/>
    <w:rsid w:val="00B4652D"/>
    <w:rsid w:val="00B470DB"/>
    <w:rsid w:val="00B51ED9"/>
    <w:rsid w:val="00B53965"/>
    <w:rsid w:val="00B5580D"/>
    <w:rsid w:val="00B603EE"/>
    <w:rsid w:val="00B615C4"/>
    <w:rsid w:val="00B61FC6"/>
    <w:rsid w:val="00B6369B"/>
    <w:rsid w:val="00B67CC5"/>
    <w:rsid w:val="00B72881"/>
    <w:rsid w:val="00B7355A"/>
    <w:rsid w:val="00B75837"/>
    <w:rsid w:val="00B76186"/>
    <w:rsid w:val="00B766D9"/>
    <w:rsid w:val="00B81C1A"/>
    <w:rsid w:val="00B828C9"/>
    <w:rsid w:val="00B83CD2"/>
    <w:rsid w:val="00B85F0E"/>
    <w:rsid w:val="00B86C2E"/>
    <w:rsid w:val="00B904A1"/>
    <w:rsid w:val="00B917A8"/>
    <w:rsid w:val="00B91E7D"/>
    <w:rsid w:val="00B92F1D"/>
    <w:rsid w:val="00B97716"/>
    <w:rsid w:val="00BA2664"/>
    <w:rsid w:val="00BA755F"/>
    <w:rsid w:val="00BB0A8C"/>
    <w:rsid w:val="00BB7EE8"/>
    <w:rsid w:val="00BC30AD"/>
    <w:rsid w:val="00BC4EBB"/>
    <w:rsid w:val="00BC4F75"/>
    <w:rsid w:val="00BC6396"/>
    <w:rsid w:val="00BC6C83"/>
    <w:rsid w:val="00BC72D4"/>
    <w:rsid w:val="00BD2F1E"/>
    <w:rsid w:val="00BD3811"/>
    <w:rsid w:val="00BD445D"/>
    <w:rsid w:val="00BD500D"/>
    <w:rsid w:val="00BD5581"/>
    <w:rsid w:val="00BD70E3"/>
    <w:rsid w:val="00BE1370"/>
    <w:rsid w:val="00BE30F2"/>
    <w:rsid w:val="00BE5FF9"/>
    <w:rsid w:val="00BE62D5"/>
    <w:rsid w:val="00BE68D3"/>
    <w:rsid w:val="00BE7338"/>
    <w:rsid w:val="00BE79D7"/>
    <w:rsid w:val="00BF0090"/>
    <w:rsid w:val="00BF0BDC"/>
    <w:rsid w:val="00BF348F"/>
    <w:rsid w:val="00BF3554"/>
    <w:rsid w:val="00BF388B"/>
    <w:rsid w:val="00BF3CC1"/>
    <w:rsid w:val="00BF6DE3"/>
    <w:rsid w:val="00C03336"/>
    <w:rsid w:val="00C066CE"/>
    <w:rsid w:val="00C06AB7"/>
    <w:rsid w:val="00C1161A"/>
    <w:rsid w:val="00C117A2"/>
    <w:rsid w:val="00C11D24"/>
    <w:rsid w:val="00C12231"/>
    <w:rsid w:val="00C14A2A"/>
    <w:rsid w:val="00C1595E"/>
    <w:rsid w:val="00C1658B"/>
    <w:rsid w:val="00C16DAA"/>
    <w:rsid w:val="00C173A4"/>
    <w:rsid w:val="00C17EAC"/>
    <w:rsid w:val="00C17F6E"/>
    <w:rsid w:val="00C22238"/>
    <w:rsid w:val="00C228F2"/>
    <w:rsid w:val="00C2578F"/>
    <w:rsid w:val="00C263E2"/>
    <w:rsid w:val="00C26C76"/>
    <w:rsid w:val="00C27AF3"/>
    <w:rsid w:val="00C31FE3"/>
    <w:rsid w:val="00C3295C"/>
    <w:rsid w:val="00C332F1"/>
    <w:rsid w:val="00C33E25"/>
    <w:rsid w:val="00C3554F"/>
    <w:rsid w:val="00C37025"/>
    <w:rsid w:val="00C425F0"/>
    <w:rsid w:val="00C43236"/>
    <w:rsid w:val="00C43AA8"/>
    <w:rsid w:val="00C43D73"/>
    <w:rsid w:val="00C470A5"/>
    <w:rsid w:val="00C50224"/>
    <w:rsid w:val="00C51253"/>
    <w:rsid w:val="00C52EFE"/>
    <w:rsid w:val="00C55D6E"/>
    <w:rsid w:val="00C56598"/>
    <w:rsid w:val="00C634CD"/>
    <w:rsid w:val="00C66813"/>
    <w:rsid w:val="00C70E9D"/>
    <w:rsid w:val="00C7184A"/>
    <w:rsid w:val="00C72BCE"/>
    <w:rsid w:val="00C76C85"/>
    <w:rsid w:val="00C77FDD"/>
    <w:rsid w:val="00C8128A"/>
    <w:rsid w:val="00C85B58"/>
    <w:rsid w:val="00C86DF0"/>
    <w:rsid w:val="00C877A6"/>
    <w:rsid w:val="00C959EE"/>
    <w:rsid w:val="00C95E4C"/>
    <w:rsid w:val="00C96644"/>
    <w:rsid w:val="00CA0525"/>
    <w:rsid w:val="00CA0E35"/>
    <w:rsid w:val="00CA579C"/>
    <w:rsid w:val="00CA6A7F"/>
    <w:rsid w:val="00CA792A"/>
    <w:rsid w:val="00CB2837"/>
    <w:rsid w:val="00CB3982"/>
    <w:rsid w:val="00CB6DE8"/>
    <w:rsid w:val="00CB7478"/>
    <w:rsid w:val="00CB7AA4"/>
    <w:rsid w:val="00CC14B7"/>
    <w:rsid w:val="00CC16B4"/>
    <w:rsid w:val="00CC1F52"/>
    <w:rsid w:val="00CC38E5"/>
    <w:rsid w:val="00CC4A2F"/>
    <w:rsid w:val="00CC54A7"/>
    <w:rsid w:val="00CC6EA2"/>
    <w:rsid w:val="00CD4B3B"/>
    <w:rsid w:val="00CD6061"/>
    <w:rsid w:val="00CD70F9"/>
    <w:rsid w:val="00CD7E33"/>
    <w:rsid w:val="00CE0090"/>
    <w:rsid w:val="00CE1183"/>
    <w:rsid w:val="00CE5106"/>
    <w:rsid w:val="00CE5503"/>
    <w:rsid w:val="00CE6549"/>
    <w:rsid w:val="00CF30BF"/>
    <w:rsid w:val="00CF3B75"/>
    <w:rsid w:val="00CF442E"/>
    <w:rsid w:val="00CF78B4"/>
    <w:rsid w:val="00D0234A"/>
    <w:rsid w:val="00D04FBB"/>
    <w:rsid w:val="00D056F5"/>
    <w:rsid w:val="00D1067B"/>
    <w:rsid w:val="00D11023"/>
    <w:rsid w:val="00D1188E"/>
    <w:rsid w:val="00D13A94"/>
    <w:rsid w:val="00D13ADB"/>
    <w:rsid w:val="00D13DA8"/>
    <w:rsid w:val="00D14379"/>
    <w:rsid w:val="00D14987"/>
    <w:rsid w:val="00D15C09"/>
    <w:rsid w:val="00D17DCA"/>
    <w:rsid w:val="00D20F90"/>
    <w:rsid w:val="00D210C2"/>
    <w:rsid w:val="00D2134B"/>
    <w:rsid w:val="00D22597"/>
    <w:rsid w:val="00D228D5"/>
    <w:rsid w:val="00D243DF"/>
    <w:rsid w:val="00D30BEE"/>
    <w:rsid w:val="00D31650"/>
    <w:rsid w:val="00D317C6"/>
    <w:rsid w:val="00D31F88"/>
    <w:rsid w:val="00D32595"/>
    <w:rsid w:val="00D33F9E"/>
    <w:rsid w:val="00D4030B"/>
    <w:rsid w:val="00D428C2"/>
    <w:rsid w:val="00D44548"/>
    <w:rsid w:val="00D447C5"/>
    <w:rsid w:val="00D47F30"/>
    <w:rsid w:val="00D51AE2"/>
    <w:rsid w:val="00D52003"/>
    <w:rsid w:val="00D53574"/>
    <w:rsid w:val="00D549D9"/>
    <w:rsid w:val="00D56B2E"/>
    <w:rsid w:val="00D5747B"/>
    <w:rsid w:val="00D57D7B"/>
    <w:rsid w:val="00D60529"/>
    <w:rsid w:val="00D614CB"/>
    <w:rsid w:val="00D751DE"/>
    <w:rsid w:val="00D7561D"/>
    <w:rsid w:val="00D77DD5"/>
    <w:rsid w:val="00D80D02"/>
    <w:rsid w:val="00D84201"/>
    <w:rsid w:val="00D8792C"/>
    <w:rsid w:val="00D87D5B"/>
    <w:rsid w:val="00D90D75"/>
    <w:rsid w:val="00D918D8"/>
    <w:rsid w:val="00D942A4"/>
    <w:rsid w:val="00D9467C"/>
    <w:rsid w:val="00D959AE"/>
    <w:rsid w:val="00D96A01"/>
    <w:rsid w:val="00DA07B5"/>
    <w:rsid w:val="00DA2CE2"/>
    <w:rsid w:val="00DA49D1"/>
    <w:rsid w:val="00DA4E03"/>
    <w:rsid w:val="00DA5BE0"/>
    <w:rsid w:val="00DA69C8"/>
    <w:rsid w:val="00DB0499"/>
    <w:rsid w:val="00DB30C8"/>
    <w:rsid w:val="00DB566D"/>
    <w:rsid w:val="00DC0246"/>
    <w:rsid w:val="00DC0647"/>
    <w:rsid w:val="00DC100E"/>
    <w:rsid w:val="00DC2281"/>
    <w:rsid w:val="00DC3346"/>
    <w:rsid w:val="00DC347C"/>
    <w:rsid w:val="00DC38BA"/>
    <w:rsid w:val="00DC3C21"/>
    <w:rsid w:val="00DC4233"/>
    <w:rsid w:val="00DC447D"/>
    <w:rsid w:val="00DD1A51"/>
    <w:rsid w:val="00DD3514"/>
    <w:rsid w:val="00DD7B19"/>
    <w:rsid w:val="00DE2A6C"/>
    <w:rsid w:val="00DE3CEA"/>
    <w:rsid w:val="00DE4594"/>
    <w:rsid w:val="00DE49E5"/>
    <w:rsid w:val="00DE67AF"/>
    <w:rsid w:val="00DF042A"/>
    <w:rsid w:val="00DF101C"/>
    <w:rsid w:val="00DF4A20"/>
    <w:rsid w:val="00DF5F96"/>
    <w:rsid w:val="00DF6E11"/>
    <w:rsid w:val="00E0001E"/>
    <w:rsid w:val="00E07DE3"/>
    <w:rsid w:val="00E1043D"/>
    <w:rsid w:val="00E14581"/>
    <w:rsid w:val="00E16071"/>
    <w:rsid w:val="00E16C94"/>
    <w:rsid w:val="00E20366"/>
    <w:rsid w:val="00E22112"/>
    <w:rsid w:val="00E22168"/>
    <w:rsid w:val="00E22E52"/>
    <w:rsid w:val="00E2308B"/>
    <w:rsid w:val="00E238C1"/>
    <w:rsid w:val="00E26A53"/>
    <w:rsid w:val="00E2754D"/>
    <w:rsid w:val="00E27E8F"/>
    <w:rsid w:val="00E34288"/>
    <w:rsid w:val="00E34B45"/>
    <w:rsid w:val="00E34D6D"/>
    <w:rsid w:val="00E369DC"/>
    <w:rsid w:val="00E377AD"/>
    <w:rsid w:val="00E4071B"/>
    <w:rsid w:val="00E42F0A"/>
    <w:rsid w:val="00E435E2"/>
    <w:rsid w:val="00E46929"/>
    <w:rsid w:val="00E47681"/>
    <w:rsid w:val="00E51F7D"/>
    <w:rsid w:val="00E52D33"/>
    <w:rsid w:val="00E53607"/>
    <w:rsid w:val="00E53D36"/>
    <w:rsid w:val="00E53E40"/>
    <w:rsid w:val="00E54F08"/>
    <w:rsid w:val="00E55FF7"/>
    <w:rsid w:val="00E578BB"/>
    <w:rsid w:val="00E601AD"/>
    <w:rsid w:val="00E613BD"/>
    <w:rsid w:val="00E634CA"/>
    <w:rsid w:val="00E645AE"/>
    <w:rsid w:val="00E65FD7"/>
    <w:rsid w:val="00E77109"/>
    <w:rsid w:val="00E802B8"/>
    <w:rsid w:val="00E81A2F"/>
    <w:rsid w:val="00E82BA0"/>
    <w:rsid w:val="00E83AA6"/>
    <w:rsid w:val="00E84C80"/>
    <w:rsid w:val="00E84EC9"/>
    <w:rsid w:val="00E85DFB"/>
    <w:rsid w:val="00E86609"/>
    <w:rsid w:val="00E87CEF"/>
    <w:rsid w:val="00E91DBA"/>
    <w:rsid w:val="00E92615"/>
    <w:rsid w:val="00E9314E"/>
    <w:rsid w:val="00E940E0"/>
    <w:rsid w:val="00E9499A"/>
    <w:rsid w:val="00E9521A"/>
    <w:rsid w:val="00E96B62"/>
    <w:rsid w:val="00EA12FA"/>
    <w:rsid w:val="00EA2C95"/>
    <w:rsid w:val="00EA472B"/>
    <w:rsid w:val="00EA63BF"/>
    <w:rsid w:val="00EB1C14"/>
    <w:rsid w:val="00EB29A4"/>
    <w:rsid w:val="00EB2C38"/>
    <w:rsid w:val="00EB4D6D"/>
    <w:rsid w:val="00EB5E23"/>
    <w:rsid w:val="00EB6196"/>
    <w:rsid w:val="00EC10E2"/>
    <w:rsid w:val="00EC129F"/>
    <w:rsid w:val="00EC1BBA"/>
    <w:rsid w:val="00EC2850"/>
    <w:rsid w:val="00EC28A7"/>
    <w:rsid w:val="00EC4A8B"/>
    <w:rsid w:val="00EC5A5F"/>
    <w:rsid w:val="00EC5AE7"/>
    <w:rsid w:val="00EC5B32"/>
    <w:rsid w:val="00EC7185"/>
    <w:rsid w:val="00EC72E6"/>
    <w:rsid w:val="00ED0A83"/>
    <w:rsid w:val="00ED0D9F"/>
    <w:rsid w:val="00ED3B0D"/>
    <w:rsid w:val="00ED41AE"/>
    <w:rsid w:val="00ED50C8"/>
    <w:rsid w:val="00ED52FB"/>
    <w:rsid w:val="00ED5CF1"/>
    <w:rsid w:val="00ED6C53"/>
    <w:rsid w:val="00ED7F67"/>
    <w:rsid w:val="00EE0933"/>
    <w:rsid w:val="00EE12AC"/>
    <w:rsid w:val="00EE1C18"/>
    <w:rsid w:val="00EE3236"/>
    <w:rsid w:val="00EE357D"/>
    <w:rsid w:val="00EE3BDB"/>
    <w:rsid w:val="00EE3F8E"/>
    <w:rsid w:val="00EE442C"/>
    <w:rsid w:val="00EE5D2B"/>
    <w:rsid w:val="00EF09D2"/>
    <w:rsid w:val="00EF15BA"/>
    <w:rsid w:val="00EF3132"/>
    <w:rsid w:val="00EF3316"/>
    <w:rsid w:val="00EF473B"/>
    <w:rsid w:val="00EF513E"/>
    <w:rsid w:val="00EF6522"/>
    <w:rsid w:val="00EF6DD3"/>
    <w:rsid w:val="00F04A95"/>
    <w:rsid w:val="00F0548D"/>
    <w:rsid w:val="00F05F57"/>
    <w:rsid w:val="00F110E3"/>
    <w:rsid w:val="00F13487"/>
    <w:rsid w:val="00F13EB6"/>
    <w:rsid w:val="00F21295"/>
    <w:rsid w:val="00F23B13"/>
    <w:rsid w:val="00F25ECF"/>
    <w:rsid w:val="00F27E47"/>
    <w:rsid w:val="00F315B4"/>
    <w:rsid w:val="00F32B85"/>
    <w:rsid w:val="00F34C3D"/>
    <w:rsid w:val="00F42BB9"/>
    <w:rsid w:val="00F47EE0"/>
    <w:rsid w:val="00F51FF3"/>
    <w:rsid w:val="00F5247C"/>
    <w:rsid w:val="00F52780"/>
    <w:rsid w:val="00F539C0"/>
    <w:rsid w:val="00F55687"/>
    <w:rsid w:val="00F570B1"/>
    <w:rsid w:val="00F61E1A"/>
    <w:rsid w:val="00F62B52"/>
    <w:rsid w:val="00F6497C"/>
    <w:rsid w:val="00F65C1E"/>
    <w:rsid w:val="00F65E88"/>
    <w:rsid w:val="00F70E0C"/>
    <w:rsid w:val="00F72369"/>
    <w:rsid w:val="00F72FDE"/>
    <w:rsid w:val="00F7328A"/>
    <w:rsid w:val="00F7493E"/>
    <w:rsid w:val="00F7629E"/>
    <w:rsid w:val="00F77254"/>
    <w:rsid w:val="00F80F9E"/>
    <w:rsid w:val="00F810DB"/>
    <w:rsid w:val="00F823B4"/>
    <w:rsid w:val="00F91A93"/>
    <w:rsid w:val="00F93FBD"/>
    <w:rsid w:val="00F94504"/>
    <w:rsid w:val="00F95241"/>
    <w:rsid w:val="00F965E8"/>
    <w:rsid w:val="00F96984"/>
    <w:rsid w:val="00F97852"/>
    <w:rsid w:val="00F97FA1"/>
    <w:rsid w:val="00FA1B50"/>
    <w:rsid w:val="00FA1B53"/>
    <w:rsid w:val="00FA3DD7"/>
    <w:rsid w:val="00FA4CA1"/>
    <w:rsid w:val="00FA5B00"/>
    <w:rsid w:val="00FA5C40"/>
    <w:rsid w:val="00FA7B51"/>
    <w:rsid w:val="00FB103B"/>
    <w:rsid w:val="00FB25BF"/>
    <w:rsid w:val="00FB3161"/>
    <w:rsid w:val="00FB4535"/>
    <w:rsid w:val="00FB5A24"/>
    <w:rsid w:val="00FC0311"/>
    <w:rsid w:val="00FC0408"/>
    <w:rsid w:val="00FC097C"/>
    <w:rsid w:val="00FC3637"/>
    <w:rsid w:val="00FC4251"/>
    <w:rsid w:val="00FC56FC"/>
    <w:rsid w:val="00FC7E90"/>
    <w:rsid w:val="00FD24FA"/>
    <w:rsid w:val="00FD31CB"/>
    <w:rsid w:val="00FD3309"/>
    <w:rsid w:val="00FD434E"/>
    <w:rsid w:val="00FD7D82"/>
    <w:rsid w:val="00FE1084"/>
    <w:rsid w:val="00FE17A1"/>
    <w:rsid w:val="00FE71A7"/>
    <w:rsid w:val="00FF33CB"/>
    <w:rsid w:val="00FF4E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DA228F"/>
  <w15:docId w15:val="{B73ECA87-85A2-4C05-852A-26B1A76BB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customStyle="1" w:styleId="Normal1">
    <w:name w:val="Normal1"/>
    <w:rsid w:val="0062555D"/>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ListParagraph">
    <w:name w:val="List Paragraph"/>
    <w:basedOn w:val="Normal"/>
    <w:uiPriority w:val="34"/>
    <w:qFormat/>
    <w:rsid w:val="001C02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29186993">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2341316">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0950069">
      <w:bodyDiv w:val="1"/>
      <w:marLeft w:val="0"/>
      <w:marRight w:val="0"/>
      <w:marTop w:val="0"/>
      <w:marBottom w:val="0"/>
      <w:divBdr>
        <w:top w:val="none" w:sz="0" w:space="0" w:color="auto"/>
        <w:left w:val="none" w:sz="0" w:space="0" w:color="auto"/>
        <w:bottom w:val="none" w:sz="0" w:space="0" w:color="auto"/>
        <w:right w:val="none" w:sz="0" w:space="0" w:color="auto"/>
      </w:divBdr>
    </w:div>
    <w:div w:id="922448356">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33236697">
      <w:bodyDiv w:val="1"/>
      <w:marLeft w:val="0"/>
      <w:marRight w:val="0"/>
      <w:marTop w:val="0"/>
      <w:marBottom w:val="0"/>
      <w:divBdr>
        <w:top w:val="none" w:sz="0" w:space="0" w:color="auto"/>
        <w:left w:val="none" w:sz="0" w:space="0" w:color="auto"/>
        <w:bottom w:val="none" w:sz="0" w:space="0" w:color="auto"/>
        <w:right w:val="none" w:sz="0" w:space="0" w:color="auto"/>
      </w:divBdr>
    </w:div>
    <w:div w:id="1532569915">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5EA02AEB-D058-48AA-87F1-DACC2D9B5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6</TotalTime>
  <Pages>8</Pages>
  <Words>1611</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cp:lastModifiedBy>
  <cp:revision>3</cp:revision>
  <dcterms:created xsi:type="dcterms:W3CDTF">2018-06-28T13:37:00Z</dcterms:created>
  <dcterms:modified xsi:type="dcterms:W3CDTF">2018-06-28T14:03:00Z</dcterms:modified>
  <cp:category>School Papers</cp:category>
</cp:coreProperties>
</file>